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C15A58" w:rsidP="002E0111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0</wp:posOffset>
                </wp:positionV>
                <wp:extent cx="4635500" cy="2682875"/>
                <wp:effectExtent l="0" t="0" r="1270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68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 : Comment faire durer une bulle de savon le plus longtemps possible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0;width:365pt;height:211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 : Comment faire durer une bulle de savon le plus longtemps possible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830"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-271692</wp:posOffset>
            </wp:positionH>
            <wp:positionV relativeFrom="paragraph">
              <wp:posOffset>-518467</wp:posOffset>
            </wp:positionV>
            <wp:extent cx="2665007" cy="2909976"/>
            <wp:effectExtent l="0" t="0" r="254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6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r="22356" b="11354"/>
                    <a:stretch/>
                  </pic:blipFill>
                  <pic:spPr bwMode="auto">
                    <a:xfrm>
                      <a:off x="0" y="0"/>
                      <a:ext cx="2666544" cy="29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9121C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3200D6" wp14:editId="4456D1F5">
                <wp:simplePos x="0" y="0"/>
                <wp:positionH relativeFrom="column">
                  <wp:posOffset>-60325</wp:posOffset>
                </wp:positionH>
                <wp:positionV relativeFrom="paragraph">
                  <wp:posOffset>6281420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00D6" id="_x0000_s1027" type="#_x0000_t202" style="position:absolute;margin-left:-4.75pt;margin-top:494.6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C2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CB05FF" wp14:editId="01B1D053">
                <wp:simplePos x="0" y="0"/>
                <wp:positionH relativeFrom="column">
                  <wp:posOffset>-58420</wp:posOffset>
                </wp:positionH>
                <wp:positionV relativeFrom="paragraph">
                  <wp:posOffset>4654550</wp:posOffset>
                </wp:positionV>
                <wp:extent cx="2212975" cy="1479550"/>
                <wp:effectExtent l="0" t="0" r="0" b="63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B83C25" w:rsidRDefault="007555CF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Montre chronomètre</w:t>
                            </w:r>
                          </w:p>
                          <w:p w:rsidR="007555CF" w:rsidRPr="00B83C25" w:rsidRDefault="007555CF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Assiette plate</w:t>
                            </w:r>
                          </w:p>
                          <w:p w:rsidR="007555CF" w:rsidRPr="00B83C25" w:rsidRDefault="007555CF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Paille</w:t>
                            </w:r>
                          </w:p>
                          <w:p w:rsidR="007555CF" w:rsidRPr="00B83C25" w:rsidRDefault="007555CF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Liquide vaisselle + eau</w:t>
                            </w:r>
                          </w:p>
                          <w:p w:rsidR="007555CF" w:rsidRPr="007555CF" w:rsidRDefault="007555CF" w:rsidP="007555C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555CF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(1 dose de liquide vaisselle + 3 doses d’eau) dans une coupelle</w:t>
                            </w:r>
                          </w:p>
                          <w:p w:rsidR="007555CF" w:rsidRPr="007555CF" w:rsidRDefault="007555CF" w:rsidP="007555C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05FF" id="_x0000_s1028" type="#_x0000_t202" style="position:absolute;margin-left:-4.6pt;margin-top:366.5pt;width:174.25pt;height:116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" filled="f" stroked="f">
                <v:textbox>
                  <w:txbxContent>
                    <w:p w:rsidR="007555CF" w:rsidRPr="00B83C25" w:rsidRDefault="007555CF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Montre chronomètre</w:t>
                      </w:r>
                    </w:p>
                    <w:p w:rsidR="007555CF" w:rsidRPr="00B83C25" w:rsidRDefault="007555CF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Assiette plate</w:t>
                      </w:r>
                    </w:p>
                    <w:p w:rsidR="007555CF" w:rsidRPr="00B83C25" w:rsidRDefault="007555CF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Paille</w:t>
                      </w:r>
                    </w:p>
                    <w:p w:rsidR="007555CF" w:rsidRPr="00B83C25" w:rsidRDefault="007555CF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Liquide vaisselle + eau</w:t>
                      </w:r>
                    </w:p>
                    <w:p w:rsidR="007555CF" w:rsidRPr="007555CF" w:rsidRDefault="007555CF" w:rsidP="007555CF">
                      <w:pPr>
                        <w:rPr>
                          <w:color w:val="FFFFFF" w:themeColor="background1"/>
                        </w:rPr>
                      </w:pPr>
                      <w:r w:rsidRPr="007555CF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(1 dose de liquide vaisselle + 3 doses d’eau) dans une coupelle</w:t>
                      </w:r>
                    </w:p>
                    <w:p w:rsidR="007555CF" w:rsidRPr="007555CF" w:rsidRDefault="007555CF" w:rsidP="007555C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006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E3AD18D" wp14:editId="2185E06C">
                <wp:simplePos x="0" y="0"/>
                <wp:positionH relativeFrom="column">
                  <wp:posOffset>-33020</wp:posOffset>
                </wp:positionH>
                <wp:positionV relativeFrom="paragraph">
                  <wp:posOffset>6610350</wp:posOffset>
                </wp:positionV>
                <wp:extent cx="2212975" cy="160020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b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ulle</w:t>
                            </w:r>
                          </w:p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r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ond</w:t>
                            </w:r>
                          </w:p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g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outte</w:t>
                            </w:r>
                          </w:p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e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au</w:t>
                            </w:r>
                          </w:p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éger</w:t>
                            </w:r>
                          </w:p>
                          <w:p w:rsidR="00C60067" w:rsidRPr="00B83C25" w:rsidRDefault="00B83C2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</w:t>
                            </w:r>
                            <w:r w:rsidR="00C60067"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in</w:t>
                            </w:r>
                          </w:p>
                          <w:p w:rsidR="002E0EE7" w:rsidRPr="00B83C25" w:rsidRDefault="00C60067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D18D" id="_x0000_s1029" type="#_x0000_t202" style="position:absolute;margin-left:-2.6pt;margin-top:520.5pt;width:174.25pt;height:12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" filled="f" stroked="f">
                <v:textbox>
                  <w:txbxContent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b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ulle</w:t>
                      </w:r>
                    </w:p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r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ond</w:t>
                      </w:r>
                    </w:p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g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outte</w:t>
                      </w:r>
                    </w:p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e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au</w:t>
                      </w:r>
                    </w:p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éger</w:t>
                      </w:r>
                    </w:p>
                    <w:p w:rsidR="00C60067" w:rsidRPr="00B83C25" w:rsidRDefault="00B83C2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</w:t>
                      </w:r>
                      <w:r w:rsidR="00C60067"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in</w:t>
                      </w:r>
                    </w:p>
                    <w:p w:rsidR="002E0EE7" w:rsidRPr="00B83C25" w:rsidRDefault="00C60067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39F4F21" wp14:editId="51AB80A0">
                <wp:simplePos x="0" y="0"/>
                <wp:positionH relativeFrom="column">
                  <wp:posOffset>-60325</wp:posOffset>
                </wp:positionH>
                <wp:positionV relativeFrom="paragraph">
                  <wp:posOffset>4261485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F21" id="_x0000_s1030" type="#_x0000_t202" style="position:absolute;margin-left:-4.75pt;margin-top:335.5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oREwIAAP4DAAAOAAAAZHJzL2Uyb0RvYy54bWysU02P2yAQvVfqf0DcG3/I2S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AEFDC9E" wp14:editId="2EEF4B4D">
                <wp:simplePos x="0" y="0"/>
                <wp:positionH relativeFrom="column">
                  <wp:posOffset>-274320</wp:posOffset>
                </wp:positionH>
                <wp:positionV relativeFrom="paragraph">
                  <wp:posOffset>1703613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E79F" id="Rectangle 21" o:spid="_x0000_s1026" style="position:absolute;margin-left:-21.6pt;margin-top:134.15pt;width:210.05pt;height:650.5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" fillcolor="#f27120 [3206]" stroked="f" strokeweight="1pt"/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1837055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Pr="00727C89">
                              <w:rPr>
                                <w:b/>
                              </w:rPr>
                              <w:t>6-9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.45pt;margin-top:144.6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Pr="00727C89">
                        <w:rPr>
                          <w:b/>
                        </w:rPr>
                        <w:t>6-9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66DC27" wp14:editId="46189E4F">
                <wp:simplePos x="0" y="0"/>
                <wp:positionH relativeFrom="column">
                  <wp:posOffset>-68873</wp:posOffset>
                </wp:positionH>
                <wp:positionV relativeFrom="paragraph">
                  <wp:posOffset>2981813</wp:posOffset>
                </wp:positionV>
                <wp:extent cx="2382520" cy="11753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7555CF" w:rsidRDefault="00F21F4F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les problèmes posés autour de la thématique </w:t>
                            </w:r>
                            <w:r w:rsidR="00727C89" w:rsidRPr="00727C89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des bulles de savon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DC27" id="_x0000_s1032" type="#_x0000_t202" style="position:absolute;margin-left:-5.4pt;margin-top:234.8pt;width:187.6pt;height:92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" filled="f" stroked="f">
                <v:textbox>
                  <w:txbxContent>
                    <w:p w:rsidR="00727C89" w:rsidRPr="007555CF" w:rsidRDefault="00F21F4F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les problèmes posés autour de la thématique </w:t>
                      </w:r>
                      <w:r w:rsidR="00727C89" w:rsidRPr="00727C89">
                        <w:rPr>
                          <w:b/>
                          <w:color w:val="FFFFFF" w:themeColor="background1"/>
                          <w:lang w:eastAsia="zh-CN"/>
                        </w:rPr>
                        <w:t>des bulles de savon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C97582">
      <w:pPr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2A9FBE" wp14:editId="473F328F">
                <wp:simplePos x="0" y="0"/>
                <wp:positionH relativeFrom="column">
                  <wp:posOffset>2468880</wp:posOffset>
                </wp:positionH>
                <wp:positionV relativeFrom="paragraph">
                  <wp:posOffset>6435725</wp:posOffset>
                </wp:positionV>
                <wp:extent cx="4635500" cy="3117850"/>
                <wp:effectExtent l="0" t="0" r="12700" b="2540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11785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Pr="00344087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C74F02" w:rsidRDefault="00C74F0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31550C" w:rsidRPr="0031550C" w:rsidRDefault="00C9758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Une bulle de savon n’est rien d’autre qu’une fine membrane de liquide entourant un certain volume d’air. Le savon permet de stabiliser cette petite couche d’eau : sans lui, la bulle n’est pas stable et se rompt trop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rapidement. On parle de tensio</w:t>
                            </w: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actif.</w:t>
                            </w:r>
                          </w:p>
                          <w:p w:rsidR="00D3722B" w:rsidRDefault="00D3722B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31550C" w:rsidRPr="0031550C" w:rsidRDefault="00C9758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Une bulle est fragile car sa pellicule est très fine : les mouvements d'air et les chocs la cassent. Les choses chaudes ou sèches la cassent aussi. En revanche, un objet mouillé par le mélange savonneux ou 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de l’eau permet de toucher et mê</w:t>
                            </w: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me pénétrer à l'intérieur de la bulle sans la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 casser. Avec les mains mouillé</w:t>
                            </w: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es, on peut mê</w:t>
                            </w:r>
                            <w:r w:rsidRPr="00C97582">
                              <w:rPr>
                                <w:rFonts w:ascii="Arial" w:hAnsi="Arial" w:cs="Arial"/>
                                <w:color w:val="F27120" w:themeColor="accent3"/>
                                <w:sz w:val="22"/>
                              </w:rPr>
                              <w:t>m</w:t>
                            </w:r>
                            <w:r w:rsidRPr="00C97582">
                              <w:rPr>
                                <w:color w:val="F27120" w:themeColor="accent3"/>
                                <w:sz w:val="22"/>
                              </w:rPr>
                              <w:t>e la toucher et la manipuler assez facilement.</w:t>
                            </w:r>
                            <w:r w:rsidR="0031550C" w:rsidRPr="0031550C"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</w:p>
                          <w:p w:rsidR="00D3722B" w:rsidRDefault="00D3722B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31550C" w:rsidRDefault="0031550C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31550C">
                              <w:rPr>
                                <w:color w:val="F27120" w:themeColor="accent3"/>
                                <w:sz w:val="22"/>
                              </w:rPr>
                              <w:t>On peut faire durer une bulle très longtemps en l'alimentant en eau ou avec le liquide régulièrement.</w:t>
                            </w:r>
                          </w:p>
                          <w:p w:rsidR="00C97582" w:rsidRPr="0031550C" w:rsidRDefault="00C9758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9FBE" id="Zone de texte 36" o:spid="_x0000_s1033" style="position:absolute;margin-left:194.4pt;margin-top:506.75pt;width:365pt;height:24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" fillcolor="white [3201]" strokecolor="#f27120 [3206]" strokeweight="1pt">
                <v:stroke joinstyle="miter"/>
                <v:textbox>
                  <w:txbxContent>
                    <w:p w:rsidR="00C74F02" w:rsidRPr="00344087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C74F02" w:rsidRDefault="00C74F0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31550C" w:rsidRPr="0031550C" w:rsidRDefault="00C9758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C97582">
                        <w:rPr>
                          <w:color w:val="F27120" w:themeColor="accent3"/>
                          <w:sz w:val="22"/>
                        </w:rPr>
                        <w:t>Une bulle de savon n’est rien d’autre qu’une fine membrane de liquide entourant un certain volume d’air. Le savon permet de stabiliser cette petite couche d’eau : sans lui, la bulle n’est pas stable et se rompt trop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rapidement. On parle de tensio</w:t>
                      </w:r>
                      <w:r w:rsidRPr="00C97582">
                        <w:rPr>
                          <w:color w:val="F27120" w:themeColor="accent3"/>
                          <w:sz w:val="22"/>
                        </w:rPr>
                        <w:t>actif.</w:t>
                      </w:r>
                    </w:p>
                    <w:p w:rsidR="00D3722B" w:rsidRDefault="00D3722B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31550C" w:rsidRPr="0031550C" w:rsidRDefault="00C9758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C97582">
                        <w:rPr>
                          <w:color w:val="F27120" w:themeColor="accent3"/>
                          <w:sz w:val="22"/>
                        </w:rPr>
                        <w:t>Une bulle est fragile car sa pellicule est très fine : les mouvements d'air et les chocs la cassent. Les choses chaudes ou sèches la cassent aussi. En revanche, un objet mouillé par le mélange savonneux ou </w:t>
                      </w:r>
                      <w:r>
                        <w:rPr>
                          <w:color w:val="F27120" w:themeColor="accent3"/>
                          <w:sz w:val="22"/>
                        </w:rPr>
                        <w:t>de l’eau permet de toucher et mê</w:t>
                      </w:r>
                      <w:r w:rsidRPr="00C97582">
                        <w:rPr>
                          <w:color w:val="F27120" w:themeColor="accent3"/>
                          <w:sz w:val="22"/>
                        </w:rPr>
                        <w:t>me pénétrer à l'intérieur de la bulle sans la</w:t>
                      </w:r>
                      <w:r>
                        <w:rPr>
                          <w:color w:val="F27120" w:themeColor="accent3"/>
                          <w:sz w:val="22"/>
                        </w:rPr>
                        <w:t> casser. Avec les mains mouillé</w:t>
                      </w:r>
                      <w:r w:rsidRPr="00C97582">
                        <w:rPr>
                          <w:color w:val="F27120" w:themeColor="accent3"/>
                          <w:sz w:val="22"/>
                        </w:rPr>
                        <w:t>es, on peut mê</w:t>
                      </w:r>
                      <w:r w:rsidRPr="00C97582">
                        <w:rPr>
                          <w:rFonts w:ascii="Arial" w:hAnsi="Arial" w:cs="Arial"/>
                          <w:color w:val="F27120" w:themeColor="accent3"/>
                          <w:sz w:val="22"/>
                        </w:rPr>
                        <w:t>m</w:t>
                      </w:r>
                      <w:r w:rsidRPr="00C97582">
                        <w:rPr>
                          <w:color w:val="F27120" w:themeColor="accent3"/>
                          <w:sz w:val="22"/>
                        </w:rPr>
                        <w:t>e la toucher et la manipuler assez facilement.</w:t>
                      </w:r>
                      <w:r w:rsidR="0031550C" w:rsidRPr="0031550C"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</w:p>
                    <w:p w:rsidR="00D3722B" w:rsidRDefault="00D3722B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31550C" w:rsidRDefault="0031550C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31550C">
                        <w:rPr>
                          <w:color w:val="F27120" w:themeColor="accent3"/>
                          <w:sz w:val="22"/>
                        </w:rPr>
                        <w:t>On peut faire durer une bulle très longtemps en l'alimentant en eau ou avec le liquide régulièrement.</w:t>
                      </w:r>
                    </w:p>
                    <w:p w:rsidR="00C97582" w:rsidRPr="0031550C" w:rsidRDefault="00C9758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B6E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83C0A7A" wp14:editId="126AD326">
                <wp:simplePos x="0" y="0"/>
                <wp:positionH relativeFrom="column">
                  <wp:posOffset>-237952</wp:posOffset>
                </wp:positionH>
                <wp:positionV relativeFrom="paragraph">
                  <wp:posOffset>8474595</wp:posOffset>
                </wp:positionV>
                <wp:extent cx="2670810" cy="11049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E4B" w:rsidRDefault="007C0F51" w:rsidP="00EB6E4B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2" w:history="1">
                              <w:r w:rsidR="00EB6E4B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EB6E4B">
                              <w:rPr>
                                <w:sz w:val="20"/>
                              </w:rPr>
                              <w:t xml:space="preserve"> </w:t>
                            </w:r>
                            <w:r w:rsidR="00EB6E4B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EB6E4B" w:rsidRDefault="00EB6E4B" w:rsidP="00EB6E4B">
                            <w:pPr>
                              <w:rPr>
                                <w:noProof/>
                              </w:rPr>
                            </w:pPr>
                          </w:p>
                          <w:p w:rsidR="00EB6E4B" w:rsidRPr="008F7706" w:rsidRDefault="00EB6E4B" w:rsidP="00EB6E4B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  <w:t>CONTINUITÉ PÉDAGOGIQUE</w:t>
                            </w:r>
                          </w:p>
                          <w:p w:rsidR="00EB6E4B" w:rsidRPr="008F7706" w:rsidRDefault="00EB6E4B" w:rsidP="00EB6E4B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t>DÉFIS SCIENTIFIQUES POUR LES ÉLÈVES</w:t>
                            </w:r>
                            <w:r w:rsidRPr="008F7706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0A7A" id="_x0000_s1034" type="#_x0000_t202" style="position:absolute;margin-left:-18.75pt;margin-top:667.3pt;width:210.3pt;height:8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" filled="f" stroked="f">
                <v:textbox>
                  <w:txbxContent>
                    <w:p w:rsidR="00EB6E4B" w:rsidRDefault="007C0F51" w:rsidP="00EB6E4B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3" w:history="1">
                        <w:r w:rsidR="00EB6E4B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EB6E4B">
                        <w:rPr>
                          <w:sz w:val="20"/>
                        </w:rPr>
                        <w:t xml:space="preserve"> </w:t>
                      </w:r>
                      <w:r w:rsidR="00EB6E4B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EB6E4B" w:rsidRDefault="00EB6E4B" w:rsidP="00EB6E4B">
                      <w:pPr>
                        <w:rPr>
                          <w:noProof/>
                        </w:rPr>
                      </w:pPr>
                    </w:p>
                    <w:p w:rsidR="00EB6E4B" w:rsidRPr="008F7706" w:rsidRDefault="00EB6E4B" w:rsidP="00EB6E4B">
                      <w:pPr>
                        <w:spacing w:line="240" w:lineRule="auto"/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</w:pPr>
                      <w:r w:rsidRPr="008F7706"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  <w:t>CONTINUITÉ PÉDAGOGIQUE</w:t>
                      </w:r>
                    </w:p>
                    <w:p w:rsidR="00EB6E4B" w:rsidRPr="008F7706" w:rsidRDefault="00EB6E4B" w:rsidP="00EB6E4B">
                      <w:pPr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</w:pPr>
                      <w:r w:rsidRPr="008F7706"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  <w:t>DÉFIS SCIENTIFIQUES POUR LES ÉLÈVES</w:t>
                      </w:r>
                      <w:r w:rsidRPr="008F7706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F6B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1997E4" wp14:editId="31E4CF7C">
                <wp:simplePos x="0" y="0"/>
                <wp:positionH relativeFrom="column">
                  <wp:posOffset>2513330</wp:posOffset>
                </wp:positionH>
                <wp:positionV relativeFrom="paragraph">
                  <wp:posOffset>1915160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970272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8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7E4" id="_x0000_s1035" type="#_x0000_t202" style="position:absolute;margin-left:197.9pt;margin-top:150.8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970272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8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-67491</wp:posOffset>
                </wp:positionH>
                <wp:positionV relativeFrom="paragraph">
                  <wp:posOffset>8170817</wp:posOffset>
                </wp:positionV>
                <wp:extent cx="2313214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2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59E0D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43.35pt" to="176.85pt,6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" strokecolor="white [3212]">
                <v:stroke joinstyle="miter"/>
              </v:line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BD543B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528CBB" wp14:editId="7AEDCD4D">
                <wp:simplePos x="0" y="0"/>
                <wp:positionH relativeFrom="column">
                  <wp:posOffset>2792730</wp:posOffset>
                </wp:positionH>
                <wp:positionV relativeFrom="paragraph">
                  <wp:posOffset>680720</wp:posOffset>
                </wp:positionV>
                <wp:extent cx="4224655" cy="9509760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50976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B25B7D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Avant de s’engager dans les défis, il est nécessaire de réaliser des bulles de savon</w:t>
                            </w:r>
                            <w:r w:rsidR="00B25B7D">
                              <w:rPr>
                                <w:sz w:val="22"/>
                              </w:rPr>
                              <w:t xml:space="preserve"> à l’aide </w:t>
                            </w:r>
                            <w:r w:rsidR="00A81F7D">
                              <w:rPr>
                                <w:sz w:val="22"/>
                              </w:rPr>
                              <w:t xml:space="preserve">de </w:t>
                            </w:r>
                            <w:r w:rsidR="00B25B7D">
                              <w:rPr>
                                <w:sz w:val="22"/>
                              </w:rPr>
                              <w:t>la recette suivante :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1 dose de liquide vaisselle + 3 doses d’eau dans un petit bol. Prendre une paille et la tremper dans le liquide. Puis</w:t>
                            </w:r>
                            <w:r w:rsidR="00A81F7D">
                              <w:rPr>
                                <w:sz w:val="22"/>
                              </w:rPr>
                              <w:t>,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la sortir du liquide et souffler doucement dans la paille.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Attention : votre enfant ne doit surtout pas aspirer !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A81F7D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Demandez à votre enfant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d’</w:t>
                            </w:r>
                            <w:r w:rsidR="00E527E8" w:rsidRPr="001B34BF">
                              <w:rPr>
                                <w:sz w:val="22"/>
                              </w:rPr>
                              <w:t xml:space="preserve">écrire le défi </w:t>
                            </w:r>
                            <w:r>
                              <w:rPr>
                                <w:sz w:val="22"/>
                              </w:rPr>
                              <w:t>dans son</w:t>
                            </w:r>
                            <w:r w:rsidR="00E527E8" w:rsidRPr="001B34BF">
                              <w:rPr>
                                <w:sz w:val="22"/>
                              </w:rPr>
                              <w:t xml:space="preserve"> cahier.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</w:t>
                            </w:r>
                            <w:r w:rsidR="00A81F7D">
                              <w:rPr>
                                <w:sz w:val="22"/>
                              </w:rPr>
                              <w:t>z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avec votre enfant pour savoir ce qu’il pense, comment il envisage de répondre au défi.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Selon son niveau, il peut écrire seul ou </w:t>
                            </w:r>
                            <w:r w:rsidR="00A81F7D">
                              <w:rPr>
                                <w:sz w:val="22"/>
                              </w:rPr>
                              <w:t>avec votre aide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ses hypothèses (ses idées) </w:t>
                            </w:r>
                            <w:r w:rsidR="00A81F7D">
                              <w:rPr>
                                <w:sz w:val="22"/>
                              </w:rPr>
                              <w:t xml:space="preserve">dans son </w:t>
                            </w:r>
                            <w:bookmarkStart w:id="0" w:name="_GoBack"/>
                            <w:bookmarkEnd w:id="0"/>
                            <w:r w:rsidRPr="001B34BF">
                              <w:rPr>
                                <w:sz w:val="22"/>
                              </w:rPr>
                              <w:t>cahier à la suite de la question</w:t>
                            </w:r>
                            <w:r w:rsidR="00A81F7D">
                              <w:rPr>
                                <w:sz w:val="22"/>
                              </w:rPr>
                              <w:t xml:space="preserve"> ; 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demandez-lui </w:t>
                            </w:r>
                            <w:r w:rsidR="00A81F7D">
                              <w:rPr>
                                <w:sz w:val="22"/>
                              </w:rPr>
                              <w:t xml:space="preserve">ensuite </w:t>
                            </w:r>
                            <w:r w:rsidRPr="001B34BF">
                              <w:rPr>
                                <w:sz w:val="22"/>
                              </w:rPr>
                              <w:t>de dessiner et d’expliquer son expérience.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A l’aide du matériel, laissez votre enfant expérimenter. 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Quelle que soit la réussite ou non du projet</w:t>
                            </w:r>
                            <w:r w:rsidR="00A81F7D">
                              <w:rPr>
                                <w:sz w:val="22"/>
                              </w:rPr>
                              <w:t>,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demandez</w:t>
                            </w:r>
                            <w:r w:rsidR="00A81F7D">
                              <w:rPr>
                                <w:sz w:val="22"/>
                              </w:rPr>
                              <w:t>-lui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de vous expliquer ses idées. C’est par ce dialogue </w:t>
                            </w:r>
                            <w:r w:rsidR="00A81F7D">
                              <w:rPr>
                                <w:sz w:val="22"/>
                              </w:rPr>
                              <w:t>qu’il va pouvoir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préciser sa pensée.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 partir de l’expérience réalisée et selon l’âge de votre enfant, il peut faire le dessin légendé de l’expérience réussie et écrire ses observations personnelles.</w:t>
                            </w:r>
                          </w:p>
                          <w:p w:rsidR="00891BC9" w:rsidRPr="001B34BF" w:rsidRDefault="00891BC9" w:rsidP="00891B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BD543B" w:rsidRPr="00891BC9" w:rsidRDefault="00BD543B" w:rsidP="00E527E8">
                            <w:pP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Demandez à votre enfant de formuler une réponse au défi pour l’envoyer à l’enseignant. Il peut vous dicter sa réponse, écrire un petit texte, prendre des photos et dessiner.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0"/>
                              </w:rPr>
                            </w:pPr>
                            <w:r w:rsidRPr="00891BC9">
                              <w:rPr>
                                <w:spacing w:val="-6"/>
                                <w:sz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</w:rPr>
                              <w:t>______________________________________________________________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Si on verse du liquide sur la bulle de savon, elle dure plus longtemps !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  <w:p w:rsidR="00E527E8" w:rsidRPr="00891BC9" w:rsidRDefault="00E527E8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Comment mettre des objets à l’intérieur d’une bulle ?</w:t>
                            </w:r>
                          </w:p>
                          <w:p w:rsidR="00E527E8" w:rsidRPr="00891BC9" w:rsidRDefault="00E527E8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Comment faire rebondir une bulle sur la table sans qu’elle n’é</w:t>
                            </w:r>
                            <w:r w:rsid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c</w:t>
                            </w: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late ?</w:t>
                            </w:r>
                          </w:p>
                          <w:p w:rsidR="00E527E8" w:rsidRPr="00891BC9" w:rsidRDefault="00E527E8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 xml:space="preserve">Comment attraper une bulle au vol sans qu’elle </w:t>
                            </w:r>
                            <w:r w:rsid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n</w:t>
                            </w: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’éclate ?</w:t>
                            </w:r>
                          </w:p>
                          <w:p w:rsidR="00E527E8" w:rsidRPr="00891BC9" w:rsidRDefault="00E527E8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1"/>
                                <w:lang w:eastAsia="zh-CN" w:bidi="hi-IN"/>
                              </w:rPr>
                              <w:t>Comment emprisonner une bulle dans une autre bulle ?</w:t>
                            </w:r>
                          </w:p>
                          <w:p w:rsidR="00E527E8" w:rsidRPr="00891BC9" w:rsidRDefault="00E527E8" w:rsidP="00E527E8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  <w:t>Vous pouvez réaliser les défis suivants, en respectant les étapes 1 à</w:t>
                            </w:r>
                            <w:r w:rsidR="00891BC9" w:rsidRPr="00891BC9"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  <w:t xml:space="preserve"> 8</w:t>
                            </w:r>
                            <w:r w:rsidRPr="00891BC9">
                              <w:rPr>
                                <w:rFonts w:eastAsia="SimSun" w:cstheme="minorHAnsi"/>
                                <w:kern w:val="3"/>
                                <w:sz w:val="20"/>
                                <w:lang w:eastAsia="zh-CN" w:bidi="hi-IN"/>
                              </w:rPr>
                              <w:t>.</w:t>
                            </w:r>
                          </w:p>
                          <w:p w:rsidR="00E527E8" w:rsidRPr="00891BC9" w:rsidRDefault="00E527E8" w:rsidP="00E527E8">
                            <w:pPr>
                              <w:rPr>
                                <w:sz w:val="18"/>
                              </w:rPr>
                            </w:pPr>
                            <w:r w:rsidRPr="00891BC9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lang w:eastAsia="zh-CN" w:bidi="hi-IN"/>
                              </w:rPr>
                              <w:t>Ci-dessous, vous verrez les réponses à ces 5 défis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8CBB" id="Zone de texte 50" o:spid="_x0000_s1036" type="#_x0000_t202" style="position:absolute;margin-left:219.9pt;margin-top:53.6pt;width:332.65pt;height:748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lang w:eastAsia="zh-CN" w:bidi="hi-IN"/>
                        </w:rPr>
                      </w:pPr>
                    </w:p>
                    <w:p w:rsidR="00B25B7D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Avant de s’engager dans les défis, il est nécessaire de réaliser des bulles de savon</w:t>
                      </w:r>
                      <w:r w:rsidR="00B25B7D">
                        <w:rPr>
                          <w:sz w:val="22"/>
                        </w:rPr>
                        <w:t xml:space="preserve"> à l’aide </w:t>
                      </w:r>
                      <w:r w:rsidR="00A81F7D">
                        <w:rPr>
                          <w:sz w:val="22"/>
                        </w:rPr>
                        <w:t xml:space="preserve">de </w:t>
                      </w:r>
                      <w:r w:rsidR="00B25B7D">
                        <w:rPr>
                          <w:sz w:val="22"/>
                        </w:rPr>
                        <w:t>la recette suivante :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1 dose de liquide vaisselle + 3 doses d’eau dans un petit bol. Prendre une paille et la tremper dans le liquide. Puis</w:t>
                      </w:r>
                      <w:r w:rsidR="00A81F7D">
                        <w:rPr>
                          <w:sz w:val="22"/>
                        </w:rPr>
                        <w:t>,</w:t>
                      </w:r>
                      <w:r w:rsidRPr="001B34BF">
                        <w:rPr>
                          <w:sz w:val="22"/>
                        </w:rPr>
                        <w:t xml:space="preserve"> la sortir du liquide et souffler doucement dans la paille.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Attention : votre enfant ne doit surtout pas aspirer !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A81F7D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Demandez à votre enfant</w:t>
                      </w:r>
                      <w:r w:rsidRPr="001B34BF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d’</w:t>
                      </w:r>
                      <w:r w:rsidR="00E527E8" w:rsidRPr="001B34BF">
                        <w:rPr>
                          <w:sz w:val="22"/>
                        </w:rPr>
                        <w:t xml:space="preserve">écrire le défi </w:t>
                      </w:r>
                      <w:r>
                        <w:rPr>
                          <w:sz w:val="22"/>
                        </w:rPr>
                        <w:t>dans son</w:t>
                      </w:r>
                      <w:r w:rsidR="00E527E8" w:rsidRPr="001B34BF">
                        <w:rPr>
                          <w:sz w:val="22"/>
                        </w:rPr>
                        <w:t xml:space="preserve"> cahier.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</w:t>
                      </w:r>
                      <w:r w:rsidR="00A81F7D">
                        <w:rPr>
                          <w:sz w:val="22"/>
                        </w:rPr>
                        <w:t>z</w:t>
                      </w:r>
                      <w:r w:rsidRPr="001B34BF">
                        <w:rPr>
                          <w:sz w:val="22"/>
                        </w:rPr>
                        <w:t xml:space="preserve"> avec votre enfant pour savoir ce qu’il pense, comment il envisage de répondre au défi.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Selon son niveau, il peut écrire seul ou </w:t>
                      </w:r>
                      <w:r w:rsidR="00A81F7D">
                        <w:rPr>
                          <w:sz w:val="22"/>
                        </w:rPr>
                        <w:t>avec votre aide</w:t>
                      </w:r>
                      <w:r w:rsidRPr="001B34BF">
                        <w:rPr>
                          <w:sz w:val="22"/>
                        </w:rPr>
                        <w:t xml:space="preserve"> ses hypothèses (ses idées) </w:t>
                      </w:r>
                      <w:r w:rsidR="00A81F7D">
                        <w:rPr>
                          <w:sz w:val="22"/>
                        </w:rPr>
                        <w:t xml:space="preserve">dans son </w:t>
                      </w:r>
                      <w:bookmarkStart w:id="1" w:name="_GoBack"/>
                      <w:bookmarkEnd w:id="1"/>
                      <w:r w:rsidRPr="001B34BF">
                        <w:rPr>
                          <w:sz w:val="22"/>
                        </w:rPr>
                        <w:t>cahier à la suite de la question</w:t>
                      </w:r>
                      <w:r w:rsidR="00A81F7D">
                        <w:rPr>
                          <w:sz w:val="22"/>
                        </w:rPr>
                        <w:t xml:space="preserve"> ; </w:t>
                      </w:r>
                      <w:r w:rsidRPr="001B34BF">
                        <w:rPr>
                          <w:sz w:val="22"/>
                        </w:rPr>
                        <w:t xml:space="preserve">demandez-lui </w:t>
                      </w:r>
                      <w:r w:rsidR="00A81F7D">
                        <w:rPr>
                          <w:sz w:val="22"/>
                        </w:rPr>
                        <w:t xml:space="preserve">ensuite </w:t>
                      </w:r>
                      <w:r w:rsidRPr="001B34BF">
                        <w:rPr>
                          <w:sz w:val="22"/>
                        </w:rPr>
                        <w:t>de dessiner et d’expliquer son expérience.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A l’aide du matériel, laissez votre enfant expérimenter. 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Quelle que soit la réussite ou non du projet</w:t>
                      </w:r>
                      <w:r w:rsidR="00A81F7D">
                        <w:rPr>
                          <w:sz w:val="22"/>
                        </w:rPr>
                        <w:t>,</w:t>
                      </w:r>
                      <w:r w:rsidRPr="001B34BF">
                        <w:rPr>
                          <w:sz w:val="22"/>
                        </w:rPr>
                        <w:t xml:space="preserve"> demandez</w:t>
                      </w:r>
                      <w:r w:rsidR="00A81F7D">
                        <w:rPr>
                          <w:sz w:val="22"/>
                        </w:rPr>
                        <w:t>-lui</w:t>
                      </w:r>
                      <w:r w:rsidRPr="001B34BF">
                        <w:rPr>
                          <w:sz w:val="22"/>
                        </w:rPr>
                        <w:t xml:space="preserve"> de vous expliquer ses idées. C’est par ce dialogue </w:t>
                      </w:r>
                      <w:r w:rsidR="00A81F7D">
                        <w:rPr>
                          <w:sz w:val="22"/>
                        </w:rPr>
                        <w:t>qu’il va pouvoir</w:t>
                      </w:r>
                      <w:r w:rsidRPr="001B34BF">
                        <w:rPr>
                          <w:sz w:val="22"/>
                        </w:rPr>
                        <w:t xml:space="preserve"> préciser sa pensée.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 partir de l’expérience réalisée et selon l’âge de votre enfant, il peut faire le dessin légendé de l’expérience réussie et écrire ses observations personnelles.</w:t>
                      </w:r>
                    </w:p>
                    <w:p w:rsidR="00891BC9" w:rsidRPr="001B34BF" w:rsidRDefault="00891BC9" w:rsidP="00891BC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BD543B" w:rsidRPr="00891BC9" w:rsidRDefault="00BD543B" w:rsidP="00E527E8">
                      <w:pP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>Demandez à votre enfant de formuler une réponse au défi pour l’envoyer à l’enseignant. Il peut vous dicter sa réponse, écrire un petit texte, prendre des photos et dessiner.</w:t>
                      </w:r>
                    </w:p>
                    <w:p w:rsidR="00E527E8" w:rsidRPr="001B34BF" w:rsidRDefault="000C4208" w:rsidP="00E527E8">
                      <w:pPr>
                        <w:rPr>
                          <w:sz w:val="20"/>
                        </w:rPr>
                      </w:pPr>
                      <w:r w:rsidRPr="00891BC9">
                        <w:rPr>
                          <w:spacing w:val="-6"/>
                          <w:sz w:val="20"/>
                        </w:rPr>
                        <w:t>_</w:t>
                      </w:r>
                      <w:r>
                        <w:rPr>
                          <w:sz w:val="20"/>
                        </w:rPr>
                        <w:t>______________________________________________________________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Si on verse du liquide sur la bulle de savon, elle dure plus longtemps !</w:t>
                      </w:r>
                    </w:p>
                    <w:p w:rsidR="00E527E8" w:rsidRPr="001B34BF" w:rsidRDefault="000C4208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  <w:p w:rsidR="00E527E8" w:rsidRPr="00891BC9" w:rsidRDefault="00E527E8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Comment mettre des objets à l’intérieur d’une bulle ?</w:t>
                      </w:r>
                    </w:p>
                    <w:p w:rsidR="00E527E8" w:rsidRPr="00891BC9" w:rsidRDefault="00E527E8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Comment faire rebondir une bulle sur la table sans qu’elle n’é</w:t>
                      </w:r>
                      <w:r w:rsid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c</w:t>
                      </w: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late ?</w:t>
                      </w:r>
                    </w:p>
                    <w:p w:rsidR="00E527E8" w:rsidRPr="00891BC9" w:rsidRDefault="00E527E8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 xml:space="preserve">Comment attraper une bulle au vol sans qu’elle </w:t>
                      </w:r>
                      <w:r w:rsid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n</w:t>
                      </w: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’éclate ?</w:t>
                      </w:r>
                    </w:p>
                    <w:p w:rsidR="00E527E8" w:rsidRPr="00891BC9" w:rsidRDefault="00E527E8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1"/>
                          <w:lang w:eastAsia="zh-CN" w:bidi="hi-IN"/>
                        </w:rPr>
                        <w:t>Comment emprisonner une bulle dans une autre bulle ?</w:t>
                      </w:r>
                    </w:p>
                    <w:p w:rsidR="00E527E8" w:rsidRPr="00891BC9" w:rsidRDefault="00E527E8" w:rsidP="00E527E8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</w:pPr>
                      <w:r w:rsidRPr="00891BC9"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  <w:t>Vous pouvez réaliser les défis suivants, en respectant les étapes 1 à</w:t>
                      </w:r>
                      <w:r w:rsidR="00891BC9" w:rsidRPr="00891BC9"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  <w:t xml:space="preserve"> 8</w:t>
                      </w:r>
                      <w:r w:rsidRPr="00891BC9">
                        <w:rPr>
                          <w:rFonts w:eastAsia="SimSun" w:cstheme="minorHAnsi"/>
                          <w:kern w:val="3"/>
                          <w:sz w:val="20"/>
                          <w:lang w:eastAsia="zh-CN" w:bidi="hi-IN"/>
                        </w:rPr>
                        <w:t>.</w:t>
                      </w:r>
                    </w:p>
                    <w:p w:rsidR="00E527E8" w:rsidRPr="00891BC9" w:rsidRDefault="00E527E8" w:rsidP="00E527E8">
                      <w:pPr>
                        <w:rPr>
                          <w:sz w:val="18"/>
                        </w:rPr>
                      </w:pPr>
                      <w:r w:rsidRPr="00891BC9">
                        <w:rPr>
                          <w:rFonts w:eastAsia="SimSun" w:cstheme="minorHAnsi"/>
                          <w:b/>
                          <w:kern w:val="3"/>
                          <w:sz w:val="20"/>
                          <w:lang w:eastAsia="zh-CN" w:bidi="hi-IN"/>
                        </w:rPr>
                        <w:t>Ci-dessous, vous verrez les réponses à ces 5 défis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C31F9B" wp14:editId="30A04B3C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E527E8" w:rsidRDefault="00E527E8" w:rsidP="00E527E8"/>
                          <w:p w:rsidR="00E527E8" w:rsidRPr="00035E47" w:rsidRDefault="000A29CB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Introduction : je fais</w:t>
                            </w:r>
                            <w:r w:rsidR="00E527E8" w:rsidRPr="00035E47">
                              <w:rPr>
                                <w:b/>
                              </w:rPr>
                              <w:t xml:space="preserve"> des bulles de savon</w:t>
                            </w:r>
                          </w:p>
                          <w:p w:rsidR="00E527E8" w:rsidRPr="005E60E4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0C4208" w:rsidRPr="000C4208" w:rsidRDefault="000C4208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Comment faire durer une bulle le plus longtemps possible ?</w:t>
                            </w:r>
                          </w:p>
                          <w:p w:rsidR="000C4208" w:rsidRPr="000C4208" w:rsidRDefault="000C4208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Pr="001B34BF" w:rsidRDefault="00E527E8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Default="00891BC9" w:rsidP="00891BC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891BC9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891BC9" w:rsidRDefault="00891BC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891BC9" w:rsidRPr="00BD543B" w:rsidRDefault="00891BC9" w:rsidP="00891BC9">
                            <w:pPr>
                              <w:pStyle w:val="Paragraphedeliste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D’autres Défis autour des bulles de savon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31F9B" id="Zone de texte 47" o:spid="_x0000_s1037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" fillcolor="#fce2d2 [662]" stroked="f" strokeweight="1pt">
                <v:stroke joinstyle="miter"/>
                <v:textbox>
                  <w:txbxContent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E527E8" w:rsidRDefault="00E527E8" w:rsidP="00E527E8"/>
                    <w:p w:rsidR="00E527E8" w:rsidRPr="00035E47" w:rsidRDefault="000A29CB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Introduction : je fais</w:t>
                      </w:r>
                      <w:r w:rsidR="00E527E8" w:rsidRPr="00035E47">
                        <w:rPr>
                          <w:b/>
                        </w:rPr>
                        <w:t xml:space="preserve"> des bulles de savon</w:t>
                      </w:r>
                    </w:p>
                    <w:p w:rsidR="00E527E8" w:rsidRPr="005E60E4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0C4208" w:rsidRPr="000C4208" w:rsidRDefault="000C4208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Comment faire durer une bulle le plus longtemps possible ?</w:t>
                      </w:r>
                    </w:p>
                    <w:p w:rsidR="000C4208" w:rsidRPr="000C4208" w:rsidRDefault="000C4208" w:rsidP="00E527E8">
                      <w:pPr>
                        <w:rPr>
                          <w:sz w:val="32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Pr="001B34BF" w:rsidRDefault="00E527E8" w:rsidP="00E527E8">
                      <w:pPr>
                        <w:rPr>
                          <w:sz w:val="36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891BC9" w:rsidRPr="00891BC9" w:rsidRDefault="00891BC9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E527E8" w:rsidRDefault="00891BC9" w:rsidP="00891BC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891BC9">
                        <w:rPr>
                          <w:b/>
                        </w:rPr>
                        <w:t>Je réponds au défi</w:t>
                      </w:r>
                    </w:p>
                    <w:p w:rsidR="00891BC9" w:rsidRDefault="00891BC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891BC9" w:rsidRPr="00BD543B" w:rsidRDefault="00891BC9" w:rsidP="00891BC9">
                      <w:pPr>
                        <w:pStyle w:val="Paragraphedeliste"/>
                        <w:rPr>
                          <w:b/>
                          <w:sz w:val="28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D’autres Défis autour des bulles de savon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2FE1BB" wp14:editId="07F3A7A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E8" w:rsidRPr="00BE4490" w:rsidRDefault="000A29CB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Comment faire durer une bulle le plus longtemps possible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E1BB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E527E8" w:rsidRPr="00BE4490" w:rsidRDefault="000A29CB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Comment faire durer une bulle le plus longtemps possible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</w:p>
    <w:p w:rsidR="008F56C8" w:rsidRPr="00257474" w:rsidRDefault="00BB35F3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D8BBBEF" wp14:editId="34B59D43">
                <wp:simplePos x="0" y="0"/>
                <wp:positionH relativeFrom="column">
                  <wp:posOffset>2600325</wp:posOffset>
                </wp:positionH>
                <wp:positionV relativeFrom="paragraph">
                  <wp:posOffset>349250</wp:posOffset>
                </wp:positionV>
                <wp:extent cx="4511675" cy="7903210"/>
                <wp:effectExtent l="0" t="0" r="3175" b="254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790321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34F8CB13" wp14:editId="47937A22">
                                  <wp:extent cx="1804035" cy="2159635"/>
                                  <wp:effectExtent l="0" t="0" r="5715" b="0"/>
                                  <wp:docPr id="56" name="Image 56" descr="C:\Users\Admin\AppData\Local\Microsoft\Windows\INetCache\Content.Word\P10006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dmin\AppData\Local\Microsoft\Windows\INetCache\Content.Word\P10006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89" r="18119" b="9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34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 w:rsidR="005E158C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05E7FB1A" wp14:editId="2F98B604">
                                  <wp:extent cx="2114265" cy="2160000"/>
                                  <wp:effectExtent l="0" t="0" r="635" b="0"/>
                                  <wp:docPr id="57" name="Image 57" descr="C:\Users\Admin\AppData\Local\Microsoft\Windows\INetCache\Content.Word\P10006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:\Users\Admin\AppData\Local\Microsoft\Windows\INetCache\Content.Word\P10006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57" t="11738" r="21325" b="17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265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62C1" w:rsidRDefault="002A62C1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Pour placer un objet à l’intérieur d’une bulle, il faut d’abord le tremper dans le liquide. Si l’objet est sec, au contact de la bulle, celle-ci éclate !</w:t>
                            </w:r>
                          </w:p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8F56C8"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75BD498B" wp14:editId="79BB4551">
                                  <wp:extent cx="2115251" cy="2336800"/>
                                  <wp:effectExtent l="0" t="0" r="0" b="6350"/>
                                  <wp:docPr id="58" name="Image 58" descr="C:\Users\Admin\AppData\Local\Microsoft\Windows\INetCache\Content.Word\P10006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Admin\AppData\Local\Microsoft\Windows\INetCache\Content.Word\P10006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98" r="14061" b="10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087" cy="2345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54A6E6B4" wp14:editId="21ED74B7">
                                  <wp:extent cx="1939917" cy="2341850"/>
                                  <wp:effectExtent l="0" t="0" r="3810" b="1905"/>
                                  <wp:docPr id="59" name="Image 59" descr="C:\Users\Admin\AppData\Local\Microsoft\Windows\INetCache\Content.Word\P10006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C:\Users\Admin\AppData\Local\Microsoft\Windows\INetCache\Content.Word\P10006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34" t="-53" r="21567" b="140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94" cy="235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62C1" w:rsidRDefault="002A62C1" w:rsidP="008F56C8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8F56C8" w:rsidRDefault="008F56C8" w:rsidP="008F56C8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Pour emprisonner une bulle dans une autre bulle, il faut tremper la paille dans le liquide, puis rentrer la paille dans la bulle et souffler doucement…</w:t>
                            </w:r>
                            <w:r w:rsidR="00A81F7D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U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ne seconde bulle apparait </w:t>
                            </w:r>
                            <w:r w:rsidR="002144FA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dans la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première !</w:t>
                            </w:r>
                          </w:p>
                          <w:p w:rsidR="008F56C8" w:rsidRDefault="008F56C8" w:rsidP="008F56C8"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On peut continuer et faire plusieurs bulles les unes dans les autres comme des poupées gigognes.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BBBEF" id="Zone de texte 54" o:spid="_x0000_s1039" style="position:absolute;left:0;text-align:left;margin-left:204.75pt;margin-top:27.5pt;width:355.25pt;height:622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" fillcolor="#fce2d2 [662]" stroked="f" strokeweight="1pt">
                <v:stroke joinstyle="miter"/>
                <v:textbox>
                  <w:txbxContent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34F8CB13" wp14:editId="47937A22">
                            <wp:extent cx="1804035" cy="2159635"/>
                            <wp:effectExtent l="0" t="0" r="5715" b="0"/>
                            <wp:docPr id="56" name="Image 56" descr="C:\Users\Admin\AppData\Local\Microsoft\Windows\INetCache\Content.Word\P10006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dmin\AppData\Local\Microsoft\Windows\INetCache\Content.Word\P10006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89" r="18119" b="9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434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 w:rsidR="005E158C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05E7FB1A" wp14:editId="2F98B604">
                            <wp:extent cx="2114265" cy="2160000"/>
                            <wp:effectExtent l="0" t="0" r="635" b="0"/>
                            <wp:docPr id="57" name="Image 57" descr="C:\Users\Admin\AppData\Local\Microsoft\Windows\INetCache\Content.Word\P10006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:\Users\Admin\AppData\Local\Microsoft\Windows\INetCache\Content.Word\P10006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57" t="11738" r="21325" b="17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4265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62C1" w:rsidRDefault="002A62C1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Pour placer un objet à l’intérieur d’une bulle, il faut d’abord le tremper dans le liquide. Si l’objet est sec, au contact de la bulle, celle-ci éclate !</w:t>
                      </w:r>
                    </w:p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8F56C8"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75BD498B" wp14:editId="79BB4551">
                            <wp:extent cx="2115251" cy="2336800"/>
                            <wp:effectExtent l="0" t="0" r="0" b="6350"/>
                            <wp:docPr id="58" name="Image 58" descr="C:\Users\Admin\AppData\Local\Microsoft\Windows\INetCache\Content.Word\P10006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Admin\AppData\Local\Microsoft\Windows\INetCache\Content.Word\P10006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98" r="14061" b="10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3087" cy="2345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54A6E6B4" wp14:editId="21ED74B7">
                            <wp:extent cx="1939917" cy="2341850"/>
                            <wp:effectExtent l="0" t="0" r="3810" b="1905"/>
                            <wp:docPr id="59" name="Image 59" descr="C:\Users\Admin\AppData\Local\Microsoft\Windows\INetCache\Content.Word\P10006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C:\Users\Admin\AppData\Local\Microsoft\Windows\INetCache\Content.Word\P10006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34" t="-53" r="21567" b="140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2994" cy="235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62C1" w:rsidRDefault="002A62C1" w:rsidP="008F56C8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</w:p>
                    <w:p w:rsidR="008F56C8" w:rsidRDefault="008F56C8" w:rsidP="008F56C8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Pour emprisonner une bulle dans une autre bulle, il faut tremper la paille dans le liquide, puis rentrer la paille dans la bulle et souffler doucement…</w:t>
                      </w:r>
                      <w:r w:rsidR="00A81F7D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U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ne seconde bulle apparait </w:t>
                      </w:r>
                      <w:r w:rsidR="002144FA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dans la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première !</w:t>
                      </w:r>
                    </w:p>
                    <w:p w:rsidR="008F56C8" w:rsidRDefault="008F56C8" w:rsidP="008F56C8"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On peut continuer et faire plusieurs bulles les unes dans les autres comme des poupées gigognes.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620EADC6" wp14:editId="682D740C">
                <wp:simplePos x="0" y="0"/>
                <wp:positionH relativeFrom="column">
                  <wp:posOffset>-4445</wp:posOffset>
                </wp:positionH>
                <wp:positionV relativeFrom="paragraph">
                  <wp:posOffset>363220</wp:posOffset>
                </wp:positionV>
                <wp:extent cx="2508885" cy="7884160"/>
                <wp:effectExtent l="0" t="0" r="5715" b="254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51604147" wp14:editId="74B52EDC">
                                  <wp:extent cx="2350329" cy="2160000"/>
                                  <wp:effectExtent l="0" t="0" r="0" b="0"/>
                                  <wp:docPr id="53" name="Image 53" descr="C:\Users\Admin\AppData\Local\Microsoft\Windows\INetCache\Content.Word\P10006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AppData\Local\Microsoft\Windows\INetCache\Content.Word\P10006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19" r="15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32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62C1" w:rsidRDefault="002A62C1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5E60E4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Verser du liquide sur la bulle alimente la bulle de savon et l’empêche d’éclater.</w:t>
                            </w: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5E60E4"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578DE3D9" wp14:editId="796AE960">
                                  <wp:extent cx="2340000" cy="2377054"/>
                                  <wp:effectExtent l="0" t="0" r="3175" b="4445"/>
                                  <wp:docPr id="3" name="Image 3" descr="C:\Users\Admin\AppData\Local\Microsoft\Windows\INetCache\Content.Word\P10006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Admin\AppData\Local\Microsoft\Windows\INetCache\Content.Word\P10006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51" t="11382" r="14619" b="-17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000" cy="2377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Pour faire rebondir une bulle de savon, il faut mouiller la table ou la surface. Si la bulle de savon touche une surface sèche, elle éclate !</w:t>
                            </w:r>
                          </w:p>
                          <w:p w:rsidR="008F56C8" w:rsidRDefault="008F56C8" w:rsidP="005E60E4"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Pour 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attraper une bulle au vol sans qu’elle n’éclate, on peut utiliser une paille ou un objet mouillé.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EADC6" id="Zone de texte 37" o:spid="_x0000_s1040" style="position:absolute;left:0;text-align:left;margin-left:-.35pt;margin-top:28.6pt;width:197.55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" fillcolor="#fce2d2 [662]" stroked="f" strokeweight="1pt">
                <v:stroke joinstyle="miter"/>
                <v:textbox>
                  <w:txbxContent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51604147" wp14:editId="74B52EDC">
                            <wp:extent cx="2350329" cy="2160000"/>
                            <wp:effectExtent l="0" t="0" r="0" b="0"/>
                            <wp:docPr id="53" name="Image 53" descr="C:\Users\Admin\AppData\Local\Microsoft\Windows\INetCache\Content.Word\P10006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AppData\Local\Microsoft\Windows\INetCache\Content.Word\P10006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19" r="15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0329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62C1" w:rsidRDefault="002A62C1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5E60E4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Verser du liquide sur la bulle alimente la bulle de savon et l’empêche d’éclater.</w:t>
                      </w: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5E60E4"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578DE3D9" wp14:editId="796AE960">
                            <wp:extent cx="2340000" cy="2377054"/>
                            <wp:effectExtent l="0" t="0" r="3175" b="4445"/>
                            <wp:docPr id="3" name="Image 3" descr="C:\Users\Admin\AppData\Local\Microsoft\Windows\INetCache\Content.Word\P10006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Admin\AppData\Local\Microsoft\Windows\INetCache\Content.Word\P10006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51" t="11382" r="14619" b="-17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000" cy="2377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Pour faire rebondir une bulle de savon, il faut mouiller la table ou la surface. Si la bulle de savon touche une surface sèche, elle éclate !</w:t>
                      </w:r>
                    </w:p>
                    <w:p w:rsidR="008F56C8" w:rsidRDefault="008F56C8" w:rsidP="005E60E4"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Pour 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attraper une bulle au vol sans qu’elle n’éclate, on peut utiliser une paille ou un objet mouillé.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23307D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-188819</wp:posOffset>
                </wp:positionH>
                <wp:positionV relativeFrom="paragraph">
                  <wp:posOffset>8341061</wp:posOffset>
                </wp:positionV>
                <wp:extent cx="7446421" cy="1024592"/>
                <wp:effectExtent l="0" t="0" r="0" b="444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421" cy="1024592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0C65BD" w:rsidRDefault="004D388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D3881" w:rsidRPr="00F019E4" w:rsidRDefault="004D388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 w:rsidR="00EB6E4B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46543E" w:rsidRDefault="004D388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 w:rsidR="00AF0EA1">
                                <w:t xml:space="preserve"> par les équipes</w:t>
                              </w:r>
                              <w:r w:rsidRPr="0046543E">
                                <w:t xml:space="preserve"> du réseau des Centre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43E" w:rsidRPr="0046543E" w:rsidRDefault="007C0F51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21" w:history="1">
                                <w:r w:rsidR="0046543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6543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41" style="position:absolute;margin-left:-14.85pt;margin-top:656.8pt;width:586.35pt;height:80.7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">
                <v:shape id="_x0000_s1042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D3881" w:rsidRPr="000C65BD" w:rsidRDefault="004D388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D3881" w:rsidRPr="00F019E4" w:rsidRDefault="004D388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 w:rsidR="00EB6E4B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D3881" w:rsidRPr="0046543E" w:rsidRDefault="004D388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 w:rsidR="00AF0EA1">
                          <w:t xml:space="preserve"> par les équipes</w:t>
                        </w:r>
                        <w:r w:rsidRPr="0046543E">
                          <w:t xml:space="preserve"> du réseau des Centre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6543E" w:rsidRPr="0046543E" w:rsidRDefault="007C0F51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22" w:history="1">
                          <w:r w:rsidR="0046543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6543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-266550</wp:posOffset>
                </wp:positionH>
                <wp:positionV relativeFrom="paragraph">
                  <wp:posOffset>8214995</wp:posOffset>
                </wp:positionV>
                <wp:extent cx="7553587" cy="1239520"/>
                <wp:effectExtent l="0" t="0" r="952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587" cy="12395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58C" w:rsidRDefault="005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 21" o:spid="_x0000_s1046" style="position:absolute;margin-left:-21pt;margin-top:646.85pt;width:594.75pt;height:97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" fillcolor="#f27120 [3206]" stroked="f" strokeweight="1pt">
                <v:textbox>
                  <w:txbxContent>
                    <w:p w:rsidR="005E158C" w:rsidRDefault="005E158C"/>
                  </w:txbxContent>
                </v:textbox>
              </v: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641B8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F51" w:rsidRDefault="007C0F51" w:rsidP="00AA35A8">
      <w:pPr>
        <w:spacing w:line="240" w:lineRule="auto"/>
      </w:pPr>
      <w:r>
        <w:separator/>
      </w:r>
    </w:p>
  </w:endnote>
  <w:endnote w:type="continuationSeparator" w:id="0">
    <w:p w:rsidR="007C0F51" w:rsidRDefault="007C0F51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F51" w:rsidRDefault="007C0F51" w:rsidP="00AA35A8">
      <w:pPr>
        <w:spacing w:line="240" w:lineRule="auto"/>
      </w:pPr>
      <w:r>
        <w:separator/>
      </w:r>
    </w:p>
  </w:footnote>
  <w:footnote w:type="continuationSeparator" w:id="0">
    <w:p w:rsidR="007C0F51" w:rsidRDefault="007C0F51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65pt;height:15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4.35pt;height:1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0"/>
  </w:num>
  <w:num w:numId="11">
    <w:abstractNumId w:val="14"/>
  </w:num>
  <w:num w:numId="12">
    <w:abstractNumId w:val="10"/>
  </w:num>
  <w:num w:numId="13">
    <w:abstractNumId w:val="11"/>
  </w:num>
  <w:num w:numId="14">
    <w:abstractNumId w:val="9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43B"/>
    <w:rsid w:val="00004881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112736"/>
    <w:rsid w:val="00115B3E"/>
    <w:rsid w:val="00124ED6"/>
    <w:rsid w:val="00134278"/>
    <w:rsid w:val="001527CA"/>
    <w:rsid w:val="00167789"/>
    <w:rsid w:val="001905F0"/>
    <w:rsid w:val="00194704"/>
    <w:rsid w:val="001B160B"/>
    <w:rsid w:val="001B34BF"/>
    <w:rsid w:val="001F3E17"/>
    <w:rsid w:val="00200B25"/>
    <w:rsid w:val="00203213"/>
    <w:rsid w:val="00206B68"/>
    <w:rsid w:val="00212ACB"/>
    <w:rsid w:val="002144FA"/>
    <w:rsid w:val="002236D5"/>
    <w:rsid w:val="00231455"/>
    <w:rsid w:val="0023307D"/>
    <w:rsid w:val="00243756"/>
    <w:rsid w:val="0027193E"/>
    <w:rsid w:val="00290D7E"/>
    <w:rsid w:val="002A3037"/>
    <w:rsid w:val="002A62C1"/>
    <w:rsid w:val="002C4E0C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B4AEF"/>
    <w:rsid w:val="003B4E8B"/>
    <w:rsid w:val="003D246A"/>
    <w:rsid w:val="004078AF"/>
    <w:rsid w:val="00415CF3"/>
    <w:rsid w:val="00435E71"/>
    <w:rsid w:val="004455D4"/>
    <w:rsid w:val="00453A7B"/>
    <w:rsid w:val="00454A90"/>
    <w:rsid w:val="0046543E"/>
    <w:rsid w:val="0049005F"/>
    <w:rsid w:val="004934C1"/>
    <w:rsid w:val="004936B2"/>
    <w:rsid w:val="0049633F"/>
    <w:rsid w:val="0049760F"/>
    <w:rsid w:val="004A28EA"/>
    <w:rsid w:val="004D3881"/>
    <w:rsid w:val="004D5FB1"/>
    <w:rsid w:val="004F4051"/>
    <w:rsid w:val="0050661B"/>
    <w:rsid w:val="005858D8"/>
    <w:rsid w:val="005C6D8B"/>
    <w:rsid w:val="005E158C"/>
    <w:rsid w:val="005E60E4"/>
    <w:rsid w:val="005F513C"/>
    <w:rsid w:val="00600F1D"/>
    <w:rsid w:val="00613DFD"/>
    <w:rsid w:val="006236CE"/>
    <w:rsid w:val="006619ED"/>
    <w:rsid w:val="00681EAD"/>
    <w:rsid w:val="006A1E18"/>
    <w:rsid w:val="006C5096"/>
    <w:rsid w:val="006C7F5A"/>
    <w:rsid w:val="006D20CF"/>
    <w:rsid w:val="006D76F1"/>
    <w:rsid w:val="006E3CB8"/>
    <w:rsid w:val="006E55F9"/>
    <w:rsid w:val="00713EEE"/>
    <w:rsid w:val="00722798"/>
    <w:rsid w:val="00727C89"/>
    <w:rsid w:val="007323FC"/>
    <w:rsid w:val="007555CF"/>
    <w:rsid w:val="00760E56"/>
    <w:rsid w:val="00761EA1"/>
    <w:rsid w:val="00774649"/>
    <w:rsid w:val="00791376"/>
    <w:rsid w:val="007B1BDE"/>
    <w:rsid w:val="007B3003"/>
    <w:rsid w:val="007C0F51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F180B"/>
    <w:rsid w:val="008F48B9"/>
    <w:rsid w:val="008F56C8"/>
    <w:rsid w:val="009049BC"/>
    <w:rsid w:val="00920312"/>
    <w:rsid w:val="00957EAB"/>
    <w:rsid w:val="00970272"/>
    <w:rsid w:val="00985945"/>
    <w:rsid w:val="009A6A3A"/>
    <w:rsid w:val="009D5812"/>
    <w:rsid w:val="009D646A"/>
    <w:rsid w:val="009E2194"/>
    <w:rsid w:val="009F18CA"/>
    <w:rsid w:val="009F696A"/>
    <w:rsid w:val="00A03E8B"/>
    <w:rsid w:val="00A14C7D"/>
    <w:rsid w:val="00A633B0"/>
    <w:rsid w:val="00A81F7D"/>
    <w:rsid w:val="00AA1166"/>
    <w:rsid w:val="00AA35A8"/>
    <w:rsid w:val="00AB75D9"/>
    <w:rsid w:val="00AE562D"/>
    <w:rsid w:val="00AF0EA1"/>
    <w:rsid w:val="00AF2100"/>
    <w:rsid w:val="00B07A27"/>
    <w:rsid w:val="00B15BCD"/>
    <w:rsid w:val="00B21D93"/>
    <w:rsid w:val="00B25B7D"/>
    <w:rsid w:val="00B56686"/>
    <w:rsid w:val="00B665F7"/>
    <w:rsid w:val="00B83C25"/>
    <w:rsid w:val="00B8453F"/>
    <w:rsid w:val="00B85473"/>
    <w:rsid w:val="00B8682A"/>
    <w:rsid w:val="00BA239F"/>
    <w:rsid w:val="00BA7F18"/>
    <w:rsid w:val="00BB35F3"/>
    <w:rsid w:val="00BD06F0"/>
    <w:rsid w:val="00BD543B"/>
    <w:rsid w:val="00BD720F"/>
    <w:rsid w:val="00BE2E4E"/>
    <w:rsid w:val="00BE4490"/>
    <w:rsid w:val="00BE5968"/>
    <w:rsid w:val="00BE71CF"/>
    <w:rsid w:val="00C01896"/>
    <w:rsid w:val="00C15A58"/>
    <w:rsid w:val="00C17021"/>
    <w:rsid w:val="00C60067"/>
    <w:rsid w:val="00C62E97"/>
    <w:rsid w:val="00C74F02"/>
    <w:rsid w:val="00C97582"/>
    <w:rsid w:val="00CA1209"/>
    <w:rsid w:val="00CA3738"/>
    <w:rsid w:val="00CB357E"/>
    <w:rsid w:val="00CB3E40"/>
    <w:rsid w:val="00CC090F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527E8"/>
    <w:rsid w:val="00E76227"/>
    <w:rsid w:val="00E80396"/>
    <w:rsid w:val="00E9121C"/>
    <w:rsid w:val="00EB5077"/>
    <w:rsid w:val="00EB6E4B"/>
    <w:rsid w:val="00EB74E8"/>
    <w:rsid w:val="00EC0F79"/>
    <w:rsid w:val="00EC7E79"/>
    <w:rsid w:val="00EE02AB"/>
    <w:rsid w:val="00F019E4"/>
    <w:rsid w:val="00F15DBA"/>
    <w:rsid w:val="00F21F4F"/>
    <w:rsid w:val="00F30552"/>
    <w:rsid w:val="00F46BDB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AFA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  <w:style w:type="character" w:customStyle="1" w:styleId="il">
    <w:name w:val="il"/>
    <w:basedOn w:val="Policepardfaut"/>
    <w:rsid w:val="00C97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ndation-lamap.org/fr/continuite-defis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fondation-lamap.org/fr/continuite-defi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ondation-lamap.org/fr/continuite-defis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fondation-lamap.org/fr/continuite-defi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ropbox\NICO\MAP_2020\D&#201;FIS%20SCIENTIFIQUES%20A%20LA%20MAISON\DEFI%20LES%20BULLES%20DE%20SAVON_DEF2.dotm" TargetMode="External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0C2D74A-BAD4-4CAD-BE6C-8D5CFCB0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2020-11-24T15:27:00Z</dcterms:created>
  <dcterms:modified xsi:type="dcterms:W3CDTF">2020-11-27T07:59:00Z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