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111" w:rsidRPr="0036750A" w:rsidRDefault="006A4CED" w:rsidP="002E0111">
      <w:pPr>
        <w:pStyle w:val="Ancredugraphisme"/>
        <w:rPr>
          <w:noProof/>
        </w:rPr>
      </w:pPr>
      <w:r>
        <w:rPr>
          <w:noProof/>
          <w:lang w:eastAsia="fr-F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-286513</wp:posOffset>
            </wp:positionH>
            <wp:positionV relativeFrom="paragraph">
              <wp:posOffset>-168148</wp:posOffset>
            </wp:positionV>
            <wp:extent cx="2679827" cy="2535960"/>
            <wp:effectExtent l="0" t="0" r="635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0062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7" t="11437" r="26513" b="3574"/>
                    <a:stretch/>
                  </pic:blipFill>
                  <pic:spPr bwMode="auto">
                    <a:xfrm>
                      <a:off x="0" y="0"/>
                      <a:ext cx="2701854" cy="2556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A58"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2513330</wp:posOffset>
                </wp:positionH>
                <wp:positionV relativeFrom="paragraph">
                  <wp:posOffset>0</wp:posOffset>
                </wp:positionV>
                <wp:extent cx="4635500" cy="2276475"/>
                <wp:effectExtent l="0" t="0" r="1270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CB8" w:rsidRPr="0036750A" w:rsidRDefault="006E3CB8" w:rsidP="006E3CB8">
                            <w:pPr>
                              <w:pStyle w:val="Titre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faire des sciences  À la maison</w:t>
                            </w:r>
                          </w:p>
                          <w:p w:rsidR="00F15DBA" w:rsidRPr="00F15DBA" w:rsidRDefault="00F15DBA" w:rsidP="00F15DBA">
                            <w:pPr>
                              <w:pStyle w:val="Sous-titre"/>
                              <w:pBdr>
                                <w:bottom w:val="single" w:sz="4" w:space="15" w:color="595959" w:themeColor="text1" w:themeTint="A6"/>
                              </w:pBdr>
                              <w:spacing w:after="0"/>
                              <w:rPr>
                                <w:b/>
                                <w:noProof/>
                                <w:color w:val="F27120" w:themeColor="accent3"/>
                                <w:sz w:val="20"/>
                              </w:rPr>
                            </w:pPr>
                          </w:p>
                          <w:p w:rsidR="00B665F7" w:rsidRPr="006E3CB8" w:rsidRDefault="006E3CB8" w:rsidP="00F15DBA">
                            <w:pPr>
                              <w:pStyle w:val="Sous-titre"/>
                              <w:pBdr>
                                <w:bottom w:val="single" w:sz="4" w:space="15" w:color="595959" w:themeColor="text1" w:themeTint="A6"/>
                              </w:pBdr>
                              <w:spacing w:after="100" w:afterAutospacing="1" w:line="240" w:lineRule="auto"/>
                              <w:rPr>
                                <w:color w:val="F27120" w:themeColor="accent3"/>
                              </w:rPr>
                            </w:pPr>
                            <w:r w:rsidRPr="006E3CB8">
                              <w:rPr>
                                <w:b/>
                                <w:noProof/>
                                <w:color w:val="F27120" w:themeColor="accent3"/>
                              </w:rPr>
                              <w:t>dÉfi</w:t>
                            </w:r>
                            <w:r w:rsidR="00E2196E">
                              <w:rPr>
                                <w:noProof/>
                                <w:color w:val="F27120" w:themeColor="accent3"/>
                              </w:rPr>
                              <w:t xml:space="preserve"> : Comment </w:t>
                            </w:r>
                            <w:r w:rsidR="00E2196E" w:rsidRPr="00E2196E">
                              <w:rPr>
                                <w:noProof/>
                                <w:color w:val="F27120" w:themeColor="accent3"/>
                              </w:rPr>
                              <w:t>Faire flotter un objet qui coule</w:t>
                            </w:r>
                            <w:r w:rsidR="00E2196E">
                              <w:rPr>
                                <w:noProof/>
                                <w:color w:val="F27120" w:themeColor="accent3"/>
                              </w:rPr>
                              <w:t xml:space="preserve"> </w:t>
                            </w:r>
                            <w:r w:rsidRPr="006E3CB8">
                              <w:rPr>
                                <w:noProof/>
                                <w:color w:val="F27120" w:themeColor="accent3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7.9pt;margin-top:0;width:365pt;height:179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" strokecolor="white [3212]">
                <v:textbox>
                  <w:txbxContent>
                    <w:p w:rsidR="006E3CB8" w:rsidRPr="0036750A" w:rsidRDefault="006E3CB8" w:rsidP="006E3CB8">
                      <w:pPr>
                        <w:pStyle w:val="Titre"/>
                        <w:spacing w:after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faire des sciences  À la maison</w:t>
                      </w:r>
                    </w:p>
                    <w:p w:rsidR="00F15DBA" w:rsidRPr="00F15DBA" w:rsidRDefault="00F15DBA" w:rsidP="00F15DBA">
                      <w:pPr>
                        <w:pStyle w:val="Sous-titre"/>
                        <w:pBdr>
                          <w:bottom w:val="single" w:sz="4" w:space="15" w:color="595959" w:themeColor="text1" w:themeTint="A6"/>
                        </w:pBdr>
                        <w:spacing w:after="0"/>
                        <w:rPr>
                          <w:b/>
                          <w:noProof/>
                          <w:color w:val="F27120" w:themeColor="accent3"/>
                          <w:sz w:val="20"/>
                        </w:rPr>
                      </w:pPr>
                    </w:p>
                    <w:p w:rsidR="00B665F7" w:rsidRPr="006E3CB8" w:rsidRDefault="006E3CB8" w:rsidP="00F15DBA">
                      <w:pPr>
                        <w:pStyle w:val="Sous-titre"/>
                        <w:pBdr>
                          <w:bottom w:val="single" w:sz="4" w:space="15" w:color="595959" w:themeColor="text1" w:themeTint="A6"/>
                        </w:pBdr>
                        <w:spacing w:after="100" w:afterAutospacing="1" w:line="240" w:lineRule="auto"/>
                        <w:rPr>
                          <w:color w:val="F27120" w:themeColor="accent3"/>
                        </w:rPr>
                      </w:pPr>
                      <w:r w:rsidRPr="006E3CB8">
                        <w:rPr>
                          <w:b/>
                          <w:noProof/>
                          <w:color w:val="F27120" w:themeColor="accent3"/>
                        </w:rPr>
                        <w:t>dÉfi</w:t>
                      </w:r>
                      <w:r w:rsidR="00E2196E">
                        <w:rPr>
                          <w:noProof/>
                          <w:color w:val="F27120" w:themeColor="accent3"/>
                        </w:rPr>
                        <w:t xml:space="preserve"> : Comment </w:t>
                      </w:r>
                      <w:r w:rsidR="00E2196E" w:rsidRPr="00E2196E">
                        <w:rPr>
                          <w:noProof/>
                          <w:color w:val="F27120" w:themeColor="accent3"/>
                        </w:rPr>
                        <w:t>Faire flotter un objet qui coule</w:t>
                      </w:r>
                      <w:r w:rsidR="00E2196E">
                        <w:rPr>
                          <w:noProof/>
                          <w:color w:val="F27120" w:themeColor="accent3"/>
                        </w:rPr>
                        <w:t xml:space="preserve"> </w:t>
                      </w:r>
                      <w:r w:rsidRPr="006E3CB8">
                        <w:rPr>
                          <w:noProof/>
                          <w:color w:val="F27120" w:themeColor="accent3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14807" w:rsidRDefault="00E14807">
      <w:pPr>
        <w:rPr>
          <w:noProof/>
        </w:rPr>
      </w:pPr>
    </w:p>
    <w:p w:rsidR="00E14807" w:rsidRDefault="00E14807">
      <w:pPr>
        <w:rPr>
          <w:noProof/>
        </w:rPr>
      </w:pPr>
    </w:p>
    <w:p w:rsidR="00E14807" w:rsidRDefault="006A4CED" w:rsidP="006A4CED">
      <w:pPr>
        <w:tabs>
          <w:tab w:val="left" w:pos="2931"/>
        </w:tabs>
        <w:rPr>
          <w:noProof/>
        </w:rPr>
      </w:pPr>
      <w:r>
        <w:rPr>
          <w:noProof/>
        </w:rPr>
        <w:tab/>
      </w:r>
    </w:p>
    <w:p w:rsidR="00E14807" w:rsidRDefault="007555CF">
      <w:pPr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5" behindDoc="1" locked="0" layoutInCell="1" allowOverlap="1" wp14:anchorId="0AEFDC9E" wp14:editId="2EEF4B4D">
                <wp:simplePos x="0" y="0"/>
                <wp:positionH relativeFrom="column">
                  <wp:posOffset>-274320</wp:posOffset>
                </wp:positionH>
                <wp:positionV relativeFrom="paragraph">
                  <wp:posOffset>1703613</wp:posOffset>
                </wp:positionV>
                <wp:extent cx="2667635" cy="8262257"/>
                <wp:effectExtent l="0" t="0" r="0" b="5715"/>
                <wp:wrapNone/>
                <wp:docPr id="1" name="Rectangle 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635" cy="8262257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5937B" id="Rectangle 21" o:spid="_x0000_s1026" style="position:absolute;margin-left:-21.6pt;margin-top:134.15pt;width:210.05pt;height:650.55pt;z-index:-251669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" fillcolor="#f27120 [3206]" stroked="f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1837055</wp:posOffset>
                </wp:positionV>
                <wp:extent cx="2382520" cy="1207770"/>
                <wp:effectExtent l="0" t="0" r="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1207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C89" w:rsidRDefault="00727C89" w:rsidP="00727C89">
                            <w:pPr>
                              <w:pStyle w:val="Titre4"/>
                              <w:jc w:val="left"/>
                            </w:pPr>
                            <w:r w:rsidRPr="00727C89">
                              <w:t xml:space="preserve">ÂGE : </w:t>
                            </w:r>
                            <w:r w:rsidRPr="00727C89">
                              <w:rPr>
                                <w:b/>
                              </w:rPr>
                              <w:t>6-9</w:t>
                            </w:r>
                            <w:r w:rsidRPr="00727C89">
                              <w:t xml:space="preserve"> ANS</w:t>
                            </w:r>
                          </w:p>
                          <w:p w:rsidR="00727C89" w:rsidRPr="00727C89" w:rsidRDefault="00727C89" w:rsidP="00727C89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727C89" w:rsidRDefault="00200B25" w:rsidP="00727C89">
                            <w:pPr>
                              <w:pStyle w:val="Titre4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t>DurÉe du dÉfi : 45</w:t>
                            </w:r>
                            <w:r w:rsidR="00727C89">
                              <w:rPr>
                                <w:noProof/>
                              </w:rPr>
                              <w:t>’</w:t>
                            </w:r>
                          </w:p>
                          <w:p w:rsidR="00727C89" w:rsidRPr="00727C89" w:rsidRDefault="00727C89" w:rsidP="00727C89">
                            <w:pPr>
                              <w:pStyle w:val="Titre4"/>
                              <w:jc w:val="left"/>
                              <w:rPr>
                                <w:noProof/>
                                <w:sz w:val="10"/>
                              </w:rPr>
                            </w:pPr>
                          </w:p>
                          <w:p w:rsidR="00727C89" w:rsidRPr="00727C89" w:rsidRDefault="00727C89" w:rsidP="00727C89">
                            <w:pPr>
                              <w:pStyle w:val="Titre4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t>rÉsumÉ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.45pt;margin-top:144.65pt;width:187.6pt;height:95.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" filled="f" stroked="f">
                <v:textbox>
                  <w:txbxContent>
                    <w:p w:rsidR="00727C89" w:rsidRDefault="00727C89" w:rsidP="00727C89">
                      <w:pPr>
                        <w:pStyle w:val="Titre4"/>
                        <w:jc w:val="left"/>
                      </w:pPr>
                      <w:r w:rsidRPr="00727C89">
                        <w:t xml:space="preserve">ÂGE : </w:t>
                      </w:r>
                      <w:r w:rsidRPr="00727C89">
                        <w:rPr>
                          <w:b/>
                        </w:rPr>
                        <w:t>6-9</w:t>
                      </w:r>
                      <w:r w:rsidRPr="00727C89">
                        <w:t xml:space="preserve"> ANS</w:t>
                      </w:r>
                    </w:p>
                    <w:p w:rsidR="00727C89" w:rsidRPr="00727C89" w:rsidRDefault="00727C89" w:rsidP="00727C89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</w:p>
                    <w:p w:rsidR="00727C89" w:rsidRDefault="00200B25" w:rsidP="00727C89">
                      <w:pPr>
                        <w:pStyle w:val="Titre4"/>
                        <w:jc w:val="left"/>
                      </w:pPr>
                      <w:r>
                        <w:rPr>
                          <w:noProof/>
                        </w:rPr>
                        <w:t>DurÉe du dÉfi : 45</w:t>
                      </w:r>
                      <w:r w:rsidR="00727C89">
                        <w:rPr>
                          <w:noProof/>
                        </w:rPr>
                        <w:t>’</w:t>
                      </w:r>
                    </w:p>
                    <w:p w:rsidR="00727C89" w:rsidRPr="00727C89" w:rsidRDefault="00727C89" w:rsidP="00727C89">
                      <w:pPr>
                        <w:pStyle w:val="Titre4"/>
                        <w:jc w:val="left"/>
                        <w:rPr>
                          <w:noProof/>
                          <w:sz w:val="10"/>
                        </w:rPr>
                      </w:pPr>
                    </w:p>
                    <w:p w:rsidR="00727C89" w:rsidRPr="00727C89" w:rsidRDefault="00727C89" w:rsidP="00727C89">
                      <w:pPr>
                        <w:pStyle w:val="Titre4"/>
                        <w:jc w:val="left"/>
                      </w:pPr>
                      <w:r>
                        <w:rPr>
                          <w:noProof/>
                        </w:rPr>
                        <w:t>rÉsumÉ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566DC27" wp14:editId="46189E4F">
                <wp:simplePos x="0" y="0"/>
                <wp:positionH relativeFrom="column">
                  <wp:posOffset>-68873</wp:posOffset>
                </wp:positionH>
                <wp:positionV relativeFrom="paragraph">
                  <wp:posOffset>2981813</wp:posOffset>
                </wp:positionV>
                <wp:extent cx="2382520" cy="1175385"/>
                <wp:effectExtent l="0" t="0" r="0" b="571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1175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C89" w:rsidRPr="007555CF" w:rsidRDefault="00F21F4F" w:rsidP="00727C89">
                            <w:pPr>
                              <w:rPr>
                                <w:color w:val="FFFFFF" w:themeColor="background1"/>
                                <w:sz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lang w:eastAsia="zh-CN"/>
                              </w:rPr>
                              <w:t>Votre enfant participe à un défi et tente</w:t>
                            </w:r>
                            <w:r w:rsidR="00727C89" w:rsidRPr="00727C89">
                              <w:rPr>
                                <w:color w:val="FFFFFF" w:themeColor="background1"/>
                                <w:lang w:eastAsia="zh-CN"/>
                              </w:rPr>
                              <w:t xml:space="preserve"> de résoudre les problèmes posés</w:t>
                            </w:r>
                            <w:r w:rsidR="00E2196E">
                              <w:rPr>
                                <w:color w:val="FFFFFF" w:themeColor="background1"/>
                                <w:lang w:eastAsia="zh-CN"/>
                              </w:rPr>
                              <w:t xml:space="preserve"> : </w:t>
                            </w:r>
                            <w:r w:rsidR="00E2196E" w:rsidRPr="00E2196E">
                              <w:rPr>
                                <w:b/>
                                <w:color w:val="FFFFFF" w:themeColor="background1"/>
                                <w:lang w:eastAsia="zh-CN"/>
                              </w:rPr>
                              <w:t>faire flotter une pomme de terre</w:t>
                            </w:r>
                            <w:r w:rsidR="00727C89" w:rsidRPr="00727C89">
                              <w:rPr>
                                <w:color w:val="FFFFFF" w:themeColor="background1"/>
                                <w:lang w:eastAsia="zh-C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6DC27" id="_x0000_s1028" type="#_x0000_t202" style="position:absolute;margin-left:-5.4pt;margin-top:234.8pt;width:187.6pt;height:92.5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" filled="f" stroked="f">
                <v:textbox>
                  <w:txbxContent>
                    <w:p w:rsidR="00727C89" w:rsidRPr="007555CF" w:rsidRDefault="00F21F4F" w:rsidP="00727C89">
                      <w:pPr>
                        <w:rPr>
                          <w:color w:val="FFFFFF" w:themeColor="background1"/>
                          <w:sz w:val="10"/>
                        </w:rPr>
                      </w:pPr>
                      <w:r>
                        <w:rPr>
                          <w:color w:val="FFFFFF" w:themeColor="background1"/>
                          <w:lang w:eastAsia="zh-CN"/>
                        </w:rPr>
                        <w:t>Votre enfant participe à un défi et tente</w:t>
                      </w:r>
                      <w:r w:rsidR="00727C89" w:rsidRPr="00727C89">
                        <w:rPr>
                          <w:color w:val="FFFFFF" w:themeColor="background1"/>
                          <w:lang w:eastAsia="zh-CN"/>
                        </w:rPr>
                        <w:t xml:space="preserve"> de résoudre les problèmes posés</w:t>
                      </w:r>
                      <w:r w:rsidR="00E2196E">
                        <w:rPr>
                          <w:color w:val="FFFFFF" w:themeColor="background1"/>
                          <w:lang w:eastAsia="zh-CN"/>
                        </w:rPr>
                        <w:t xml:space="preserve"> : </w:t>
                      </w:r>
                      <w:r w:rsidR="00E2196E" w:rsidRPr="00E2196E">
                        <w:rPr>
                          <w:b/>
                          <w:color w:val="FFFFFF" w:themeColor="background1"/>
                          <w:lang w:eastAsia="zh-CN"/>
                        </w:rPr>
                        <w:t>faire flotter une pomme de terre</w:t>
                      </w:r>
                      <w:r w:rsidR="00727C89" w:rsidRPr="00727C89">
                        <w:rPr>
                          <w:color w:val="FFFFFF" w:themeColor="background1"/>
                          <w:lang w:eastAsia="zh-CN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239F" w:rsidRDefault="00A938E8">
      <w:pPr>
        <w:rPr>
          <w:noProof/>
        </w:rPr>
      </w:pPr>
      <w:r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D2A9FBE" wp14:editId="473F328F">
                <wp:simplePos x="0" y="0"/>
                <wp:positionH relativeFrom="column">
                  <wp:posOffset>2515235</wp:posOffset>
                </wp:positionH>
                <wp:positionV relativeFrom="paragraph">
                  <wp:posOffset>6887845</wp:posOffset>
                </wp:positionV>
                <wp:extent cx="4635500" cy="2628265"/>
                <wp:effectExtent l="0" t="0" r="12700" b="19685"/>
                <wp:wrapSquare wrapText="bothSides"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2628265"/>
                        </a:xfrm>
                        <a:prstGeom prst="roundRect">
                          <a:avLst>
                            <a:gd name="adj" fmla="val 627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F02" w:rsidRPr="00344087" w:rsidRDefault="00C74F02" w:rsidP="00C74F02">
                            <w:pPr>
                              <w:pStyle w:val="Titre2"/>
                              <w:rPr>
                                <w:color w:val="F27120" w:themeColor="accent3"/>
                                <w:lang w:eastAsia="zh-CN" w:bidi="hi-IN"/>
                              </w:rPr>
                            </w:pPr>
                            <w:r>
                              <w:rPr>
                                <w:color w:val="F27120" w:themeColor="accent3"/>
                                <w:lang w:eastAsia="zh-CN" w:bidi="hi-IN"/>
                              </w:rPr>
                              <w:t>le point sur les connaissances</w:t>
                            </w:r>
                            <w:r w:rsidR="00600A8D">
                              <w:rPr>
                                <w:color w:val="F27120" w:themeColor="accent3"/>
                                <w:lang w:eastAsia="zh-CN" w:bidi="hi-IN"/>
                              </w:rPr>
                              <w:t xml:space="preserve"> c’est une biblio</w:t>
                            </w:r>
                          </w:p>
                          <w:p w:rsidR="00C74F02" w:rsidRDefault="00C74F02" w:rsidP="0031550C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</w:p>
                          <w:p w:rsidR="00990007" w:rsidRPr="00990007" w:rsidRDefault="00990007" w:rsidP="00990007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 w:rsidRPr="00990007">
                              <w:rPr>
                                <w:color w:val="F27120" w:themeColor="accent3"/>
                                <w:sz w:val="22"/>
                              </w:rPr>
                              <w:t>-</w:t>
                            </w:r>
                            <w:r w:rsidRPr="00990007">
                              <w:rPr>
                                <w:color w:val="F27120" w:themeColor="accent3"/>
                                <w:sz w:val="22"/>
                              </w:rPr>
                              <w:tab/>
                              <w:t>Flotte ou coule : billes de sciences</w:t>
                            </w:r>
                          </w:p>
                          <w:p w:rsidR="00990007" w:rsidRPr="00990007" w:rsidRDefault="00D2773C" w:rsidP="00990007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hyperlink r:id="rId12" w:history="1">
                              <w:r w:rsidR="00990007" w:rsidRPr="00271AA1">
                                <w:rPr>
                                  <w:rStyle w:val="Lienhypertexte"/>
                                  <w:sz w:val="22"/>
                                </w:rPr>
                                <w:t>https://www.youtube.com/watch?v=UQnkQu9v0Eo&amp;t=636s</w:t>
                              </w:r>
                            </w:hyperlink>
                            <w:r w:rsidR="00990007">
                              <w:rPr>
                                <w:color w:val="F27120" w:themeColor="accent3"/>
                                <w:sz w:val="22"/>
                              </w:rPr>
                              <w:t xml:space="preserve"> </w:t>
                            </w:r>
                          </w:p>
                          <w:p w:rsidR="00990007" w:rsidRPr="00990007" w:rsidRDefault="00990007" w:rsidP="00990007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</w:p>
                          <w:p w:rsidR="00990007" w:rsidRPr="00990007" w:rsidRDefault="00990007" w:rsidP="00990007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 w:rsidRPr="00990007">
                              <w:rPr>
                                <w:color w:val="F27120" w:themeColor="accent3"/>
                                <w:sz w:val="22"/>
                              </w:rPr>
                              <w:t>-</w:t>
                            </w:r>
                            <w:r w:rsidRPr="00990007">
                              <w:rPr>
                                <w:color w:val="F27120" w:themeColor="accent3"/>
                                <w:sz w:val="22"/>
                              </w:rPr>
                              <w:tab/>
                              <w:t>Flotte/coule : Centre pilote Nogent sur Oise</w:t>
                            </w:r>
                          </w:p>
                          <w:p w:rsidR="00990007" w:rsidRPr="00990007" w:rsidRDefault="00D2773C" w:rsidP="00990007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hyperlink r:id="rId13" w:history="1">
                              <w:r w:rsidR="00990007" w:rsidRPr="00271AA1">
                                <w:rPr>
                                  <w:rStyle w:val="Lienhypertexte"/>
                                  <w:sz w:val="22"/>
                                </w:rPr>
                                <w:t>http://lamap-nogent.rep.ac-amiens.fr/wp-content/uploads/Flotte-coule_def.pdf</w:t>
                              </w:r>
                            </w:hyperlink>
                            <w:r w:rsidR="00990007">
                              <w:rPr>
                                <w:color w:val="F27120" w:themeColor="accent3"/>
                                <w:sz w:val="22"/>
                              </w:rPr>
                              <w:t xml:space="preserve"> </w:t>
                            </w:r>
                          </w:p>
                          <w:p w:rsidR="00990007" w:rsidRPr="00990007" w:rsidRDefault="00990007" w:rsidP="00990007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</w:p>
                          <w:p w:rsidR="00990007" w:rsidRPr="00990007" w:rsidRDefault="00990007" w:rsidP="00990007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 w:rsidRPr="00990007">
                              <w:rPr>
                                <w:color w:val="F27120" w:themeColor="accent3"/>
                                <w:sz w:val="22"/>
                              </w:rPr>
                              <w:t>-</w:t>
                            </w:r>
                            <w:r w:rsidRPr="00990007">
                              <w:rPr>
                                <w:color w:val="F27120" w:themeColor="accent3"/>
                                <w:sz w:val="22"/>
                              </w:rPr>
                              <w:tab/>
                              <w:t xml:space="preserve">Site La Main à la Pâte – Flotte ou coule </w:t>
                            </w:r>
                          </w:p>
                          <w:p w:rsidR="0031550C" w:rsidRPr="0031550C" w:rsidRDefault="00D2773C" w:rsidP="00990007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hyperlink r:id="rId14" w:history="1">
                              <w:r w:rsidR="00990007" w:rsidRPr="00271AA1">
                                <w:rPr>
                                  <w:rStyle w:val="Lienhypertexte"/>
                                  <w:sz w:val="22"/>
                                </w:rPr>
                                <w:t>https://www.fondation-lamap.org/fr/flotte-coule</w:t>
                              </w:r>
                            </w:hyperlink>
                            <w:r w:rsidR="00990007">
                              <w:rPr>
                                <w:color w:val="F27120" w:themeColor="accent3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A9FBE" id="Zone de texte 36" o:spid="_x0000_s1029" style="position:absolute;margin-left:198.05pt;margin-top:542.35pt;width:365pt;height:206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41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" fillcolor="white [3201]" strokecolor="#f27120 [3206]" strokeweight="1pt">
                <v:stroke joinstyle="miter"/>
                <v:textbox>
                  <w:txbxContent>
                    <w:p w:rsidR="00C74F02" w:rsidRPr="00344087" w:rsidRDefault="00C74F02" w:rsidP="00C74F02">
                      <w:pPr>
                        <w:pStyle w:val="Titre2"/>
                        <w:rPr>
                          <w:color w:val="F27120" w:themeColor="accent3"/>
                          <w:lang w:eastAsia="zh-CN" w:bidi="hi-IN"/>
                        </w:rPr>
                      </w:pPr>
                      <w:r>
                        <w:rPr>
                          <w:color w:val="F27120" w:themeColor="accent3"/>
                          <w:lang w:eastAsia="zh-CN" w:bidi="hi-IN"/>
                        </w:rPr>
                        <w:t>le point sur les connaissances</w:t>
                      </w:r>
                      <w:r w:rsidR="00600A8D">
                        <w:rPr>
                          <w:color w:val="F27120" w:themeColor="accent3"/>
                          <w:lang w:eastAsia="zh-CN" w:bidi="hi-IN"/>
                        </w:rPr>
                        <w:t xml:space="preserve"> c’est une biblio</w:t>
                      </w:r>
                    </w:p>
                    <w:p w:rsidR="00C74F02" w:rsidRDefault="00C74F02" w:rsidP="0031550C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</w:p>
                    <w:p w:rsidR="00990007" w:rsidRPr="00990007" w:rsidRDefault="00990007" w:rsidP="00990007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 w:rsidRPr="00990007">
                        <w:rPr>
                          <w:color w:val="F27120" w:themeColor="accent3"/>
                          <w:sz w:val="22"/>
                        </w:rPr>
                        <w:t>-</w:t>
                      </w:r>
                      <w:r w:rsidRPr="00990007">
                        <w:rPr>
                          <w:color w:val="F27120" w:themeColor="accent3"/>
                          <w:sz w:val="22"/>
                        </w:rPr>
                        <w:tab/>
                        <w:t>Flotte ou coule : billes de sciences</w:t>
                      </w:r>
                    </w:p>
                    <w:p w:rsidR="00990007" w:rsidRPr="00990007" w:rsidRDefault="00D2773C" w:rsidP="00990007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hyperlink r:id="rId15" w:history="1">
                        <w:r w:rsidR="00990007" w:rsidRPr="00271AA1">
                          <w:rPr>
                            <w:rStyle w:val="Lienhypertexte"/>
                            <w:sz w:val="22"/>
                          </w:rPr>
                          <w:t>https://www.youtube.com/watch?v=UQnkQu9v0Eo&amp;t=636s</w:t>
                        </w:r>
                      </w:hyperlink>
                      <w:r w:rsidR="00990007">
                        <w:rPr>
                          <w:color w:val="F27120" w:themeColor="accent3"/>
                          <w:sz w:val="22"/>
                        </w:rPr>
                        <w:t xml:space="preserve"> </w:t>
                      </w:r>
                    </w:p>
                    <w:p w:rsidR="00990007" w:rsidRPr="00990007" w:rsidRDefault="00990007" w:rsidP="00990007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</w:p>
                    <w:p w:rsidR="00990007" w:rsidRPr="00990007" w:rsidRDefault="00990007" w:rsidP="00990007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 w:rsidRPr="00990007">
                        <w:rPr>
                          <w:color w:val="F27120" w:themeColor="accent3"/>
                          <w:sz w:val="22"/>
                        </w:rPr>
                        <w:t>-</w:t>
                      </w:r>
                      <w:r w:rsidRPr="00990007">
                        <w:rPr>
                          <w:color w:val="F27120" w:themeColor="accent3"/>
                          <w:sz w:val="22"/>
                        </w:rPr>
                        <w:tab/>
                        <w:t>Flotte/coule : Centre pilote Nogent sur Oise</w:t>
                      </w:r>
                    </w:p>
                    <w:p w:rsidR="00990007" w:rsidRPr="00990007" w:rsidRDefault="00D2773C" w:rsidP="00990007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hyperlink r:id="rId16" w:history="1">
                        <w:r w:rsidR="00990007" w:rsidRPr="00271AA1">
                          <w:rPr>
                            <w:rStyle w:val="Lienhypertexte"/>
                            <w:sz w:val="22"/>
                          </w:rPr>
                          <w:t>http://lamap-nogent.rep.ac-amiens.fr/wp-content/uploads/Flotte-coule_def.pdf</w:t>
                        </w:r>
                      </w:hyperlink>
                      <w:r w:rsidR="00990007">
                        <w:rPr>
                          <w:color w:val="F27120" w:themeColor="accent3"/>
                          <w:sz w:val="22"/>
                        </w:rPr>
                        <w:t xml:space="preserve"> </w:t>
                      </w:r>
                    </w:p>
                    <w:p w:rsidR="00990007" w:rsidRPr="00990007" w:rsidRDefault="00990007" w:rsidP="00990007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</w:p>
                    <w:p w:rsidR="00990007" w:rsidRPr="00990007" w:rsidRDefault="00990007" w:rsidP="00990007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 w:rsidRPr="00990007">
                        <w:rPr>
                          <w:color w:val="F27120" w:themeColor="accent3"/>
                          <w:sz w:val="22"/>
                        </w:rPr>
                        <w:t>-</w:t>
                      </w:r>
                      <w:r w:rsidRPr="00990007">
                        <w:rPr>
                          <w:color w:val="F27120" w:themeColor="accent3"/>
                          <w:sz w:val="22"/>
                        </w:rPr>
                        <w:tab/>
                        <w:t xml:space="preserve">Site La Main à la Pâte – Flotte ou coule </w:t>
                      </w:r>
                    </w:p>
                    <w:p w:rsidR="0031550C" w:rsidRPr="0031550C" w:rsidRDefault="00D2773C" w:rsidP="00990007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hyperlink r:id="rId17" w:history="1">
                        <w:r w:rsidR="00990007" w:rsidRPr="00271AA1">
                          <w:rPr>
                            <w:rStyle w:val="Lienhypertexte"/>
                            <w:sz w:val="22"/>
                          </w:rPr>
                          <w:t>https://www.fondation-lamap.org/fr/flotte-coule</w:t>
                        </w:r>
                      </w:hyperlink>
                      <w:r w:rsidR="00990007">
                        <w:rPr>
                          <w:color w:val="F27120" w:themeColor="accent3"/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50435E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2CB05FF" wp14:editId="01B1D053">
                <wp:simplePos x="0" y="0"/>
                <wp:positionH relativeFrom="column">
                  <wp:posOffset>-58420</wp:posOffset>
                </wp:positionH>
                <wp:positionV relativeFrom="paragraph">
                  <wp:posOffset>4182745</wp:posOffset>
                </wp:positionV>
                <wp:extent cx="2212975" cy="1549400"/>
                <wp:effectExtent l="0" t="0" r="0" b="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54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007" w:rsidRPr="00990007" w:rsidRDefault="00990007" w:rsidP="00990007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 w:rsidRPr="00990007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Pomme de terre</w:t>
                            </w:r>
                          </w:p>
                          <w:p w:rsidR="00990007" w:rsidRPr="00990007" w:rsidRDefault="00990007" w:rsidP="00990007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 w:rsidRPr="00990007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Récipient transparent si possible</w:t>
                            </w:r>
                          </w:p>
                          <w:p w:rsidR="007555CF" w:rsidRPr="00990007" w:rsidRDefault="00990007" w:rsidP="007555CF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 w:rsidRPr="00990007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Divers objets selon les besoins</w:t>
                            </w:r>
                            <w:r w:rsidR="0050435E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 xml:space="preserve"> / le défi</w:t>
                            </w:r>
                            <w:r w:rsidRPr="00990007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 xml:space="preserve"> :</w:t>
                            </w: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50435E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 xml:space="preserve">feuille de papier, </w:t>
                            </w: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bouchons, cure-dent, pailles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B05FF" id="_x0000_s1030" type="#_x0000_t202" style="position:absolute;margin-left:-4.6pt;margin-top:329.35pt;width:174.25pt;height:12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" filled="f" stroked="f">
                <v:textbox>
                  <w:txbxContent>
                    <w:p w:rsidR="00990007" w:rsidRPr="00990007" w:rsidRDefault="00990007" w:rsidP="00990007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 w:rsidRPr="00990007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Pomme de terre</w:t>
                      </w:r>
                    </w:p>
                    <w:p w:rsidR="00990007" w:rsidRPr="00990007" w:rsidRDefault="00990007" w:rsidP="00990007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 w:rsidRPr="00990007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Récipient transparent si possible</w:t>
                      </w:r>
                    </w:p>
                    <w:p w:rsidR="007555CF" w:rsidRPr="00990007" w:rsidRDefault="00990007" w:rsidP="007555CF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 w:rsidRPr="00990007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Divers objets selon les besoins</w:t>
                      </w:r>
                      <w:r w:rsidR="0050435E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 xml:space="preserve"> / le défi</w:t>
                      </w:r>
                      <w:r w:rsidRPr="00990007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 xml:space="preserve"> :</w:t>
                      </w: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 xml:space="preserve"> </w:t>
                      </w:r>
                      <w:r w:rsidR="0050435E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 xml:space="preserve">feuille de papier, </w:t>
                      </w: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bouchons, cure-dent, pailles 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435E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439F4F21" wp14:editId="51AB80A0">
                <wp:simplePos x="0" y="0"/>
                <wp:positionH relativeFrom="column">
                  <wp:posOffset>-60325</wp:posOffset>
                </wp:positionH>
                <wp:positionV relativeFrom="paragraph">
                  <wp:posOffset>3791162</wp:posOffset>
                </wp:positionV>
                <wp:extent cx="2187575" cy="441960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7575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5CF" w:rsidRPr="007555CF" w:rsidRDefault="007555CF" w:rsidP="007555CF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  <w:r w:rsidRPr="00B56686">
                              <w:rPr>
                                <w:noProof/>
                                <w:szCs w:val="22"/>
                              </w:rPr>
                              <w:t>MATÉRIEL :</w:t>
                            </w:r>
                            <w:r w:rsidRPr="00727C89">
                              <w:rPr>
                                <w:sz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4F21" id="_x0000_s1031" type="#_x0000_t202" style="position:absolute;margin-left:-4.75pt;margin-top:298.5pt;width:172.25pt;height:34.8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" filled="f" stroked="f">
                <v:textbox>
                  <w:txbxContent>
                    <w:p w:rsidR="007555CF" w:rsidRPr="007555CF" w:rsidRDefault="007555CF" w:rsidP="007555CF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  <w:r w:rsidRPr="00B56686">
                        <w:rPr>
                          <w:noProof/>
                          <w:szCs w:val="22"/>
                        </w:rPr>
                        <w:t>MATÉRIEL :</w:t>
                      </w:r>
                      <w:r w:rsidRPr="00727C89">
                        <w:rPr>
                          <w:sz w:val="1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000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2E3AD18D" wp14:editId="2185E06C">
                <wp:simplePos x="0" y="0"/>
                <wp:positionH relativeFrom="column">
                  <wp:posOffset>-33020</wp:posOffset>
                </wp:positionH>
                <wp:positionV relativeFrom="paragraph">
                  <wp:posOffset>6116320</wp:posOffset>
                </wp:positionV>
                <wp:extent cx="2212975" cy="1941195"/>
                <wp:effectExtent l="0" t="0" r="0" b="1905"/>
                <wp:wrapSquare wrapText="bothSides"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941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007" w:rsidRPr="00990007" w:rsidRDefault="00990007" w:rsidP="00990007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 w:rsidRPr="00990007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poids</w:t>
                            </w:r>
                          </w:p>
                          <w:p w:rsidR="00990007" w:rsidRPr="00990007" w:rsidRDefault="00990007" w:rsidP="00990007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 w:rsidRPr="00990007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volume</w:t>
                            </w:r>
                          </w:p>
                          <w:p w:rsidR="00990007" w:rsidRPr="00990007" w:rsidRDefault="00990007" w:rsidP="00990007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flottabilité</w:t>
                            </w:r>
                          </w:p>
                          <w:p w:rsidR="00990007" w:rsidRPr="00990007" w:rsidRDefault="00990007" w:rsidP="00990007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creux</w:t>
                            </w:r>
                          </w:p>
                          <w:p w:rsidR="00990007" w:rsidRPr="00990007" w:rsidRDefault="00990007" w:rsidP="00990007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coule</w:t>
                            </w:r>
                          </w:p>
                          <w:p w:rsidR="00990007" w:rsidRPr="00990007" w:rsidRDefault="00990007" w:rsidP="00990007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flotte</w:t>
                            </w:r>
                          </w:p>
                          <w:p w:rsidR="00990007" w:rsidRPr="00990007" w:rsidRDefault="00990007" w:rsidP="00990007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forme</w:t>
                            </w:r>
                          </w:p>
                          <w:p w:rsidR="00990007" w:rsidRPr="00990007" w:rsidRDefault="00990007" w:rsidP="00990007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taille</w:t>
                            </w:r>
                          </w:p>
                          <w:p w:rsidR="002E0EE7" w:rsidRPr="00B83C25" w:rsidRDefault="00990007" w:rsidP="00990007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990007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matière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AD18D" id="_x0000_s1032" type="#_x0000_t202" style="position:absolute;margin-left:-2.6pt;margin-top:481.6pt;width:174.25pt;height:152.8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" filled="f" stroked="f">
                <v:textbox>
                  <w:txbxContent>
                    <w:p w:rsidR="00990007" w:rsidRPr="00990007" w:rsidRDefault="00990007" w:rsidP="00990007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 w:rsidRPr="00990007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poids</w:t>
                      </w:r>
                    </w:p>
                    <w:p w:rsidR="00990007" w:rsidRPr="00990007" w:rsidRDefault="00990007" w:rsidP="00990007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 w:rsidRPr="00990007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volume</w:t>
                      </w:r>
                    </w:p>
                    <w:p w:rsidR="00990007" w:rsidRPr="00990007" w:rsidRDefault="00990007" w:rsidP="00990007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flottabilité</w:t>
                      </w:r>
                    </w:p>
                    <w:p w:rsidR="00990007" w:rsidRPr="00990007" w:rsidRDefault="00990007" w:rsidP="00990007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creux</w:t>
                      </w:r>
                    </w:p>
                    <w:p w:rsidR="00990007" w:rsidRPr="00990007" w:rsidRDefault="00990007" w:rsidP="00990007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coule</w:t>
                      </w:r>
                    </w:p>
                    <w:p w:rsidR="00990007" w:rsidRPr="00990007" w:rsidRDefault="00990007" w:rsidP="00990007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flotte</w:t>
                      </w:r>
                    </w:p>
                    <w:p w:rsidR="00990007" w:rsidRPr="00990007" w:rsidRDefault="00990007" w:rsidP="00990007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forme</w:t>
                      </w:r>
                    </w:p>
                    <w:p w:rsidR="00990007" w:rsidRPr="00990007" w:rsidRDefault="00990007" w:rsidP="00990007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taille</w:t>
                      </w:r>
                    </w:p>
                    <w:p w:rsidR="002E0EE7" w:rsidRPr="00B83C25" w:rsidRDefault="00990007" w:rsidP="00990007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color w:val="FFFFFF" w:themeColor="background1"/>
                        </w:rPr>
                      </w:pPr>
                      <w:r w:rsidRPr="00990007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matière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000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73200D6" wp14:editId="4456D1F5">
                <wp:simplePos x="0" y="0"/>
                <wp:positionH relativeFrom="column">
                  <wp:posOffset>-60325</wp:posOffset>
                </wp:positionH>
                <wp:positionV relativeFrom="paragraph">
                  <wp:posOffset>5786120</wp:posOffset>
                </wp:positionV>
                <wp:extent cx="2241550" cy="441960"/>
                <wp:effectExtent l="0" t="0" r="0" b="0"/>
                <wp:wrapSquare wrapText="bothSides"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EE7" w:rsidRPr="007555CF" w:rsidRDefault="00C60067" w:rsidP="002E0EE7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  <w:szCs w:val="22"/>
                              </w:rPr>
                              <w:t>l</w:t>
                            </w:r>
                            <w:r w:rsidR="00E9121C">
                              <w:rPr>
                                <w:noProof/>
                                <w:szCs w:val="22"/>
                              </w:rPr>
                              <w:t>es mots À retenir</w:t>
                            </w:r>
                            <w:r w:rsidR="002E0EE7" w:rsidRPr="00B56686">
                              <w:rPr>
                                <w:noProof/>
                                <w:szCs w:val="22"/>
                              </w:rPr>
                              <w:t xml:space="preserve"> :</w:t>
                            </w:r>
                            <w:r w:rsidR="002E0EE7" w:rsidRPr="00727C89">
                              <w:rPr>
                                <w:sz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200D6" id="_x0000_s1033" type="#_x0000_t202" style="position:absolute;margin-left:-4.75pt;margin-top:455.6pt;width:176.5pt;height:34.8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" filled="f" stroked="f">
                <v:textbox>
                  <w:txbxContent>
                    <w:p w:rsidR="002E0EE7" w:rsidRPr="007555CF" w:rsidRDefault="00C60067" w:rsidP="002E0EE7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  <w:r>
                        <w:rPr>
                          <w:noProof/>
                          <w:szCs w:val="22"/>
                        </w:rPr>
                        <w:t>l</w:t>
                      </w:r>
                      <w:r w:rsidR="00E9121C">
                        <w:rPr>
                          <w:noProof/>
                          <w:szCs w:val="22"/>
                        </w:rPr>
                        <w:t>es mots À retenir</w:t>
                      </w:r>
                      <w:r w:rsidR="002E0EE7" w:rsidRPr="00B56686">
                        <w:rPr>
                          <w:noProof/>
                          <w:szCs w:val="22"/>
                        </w:rPr>
                        <w:t xml:space="preserve"> :</w:t>
                      </w:r>
                      <w:r w:rsidR="002E0EE7" w:rsidRPr="00727C89">
                        <w:rPr>
                          <w:sz w:val="1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6E4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583C0A7A" wp14:editId="126AD326">
                <wp:simplePos x="0" y="0"/>
                <wp:positionH relativeFrom="column">
                  <wp:posOffset>-237952</wp:posOffset>
                </wp:positionH>
                <wp:positionV relativeFrom="paragraph">
                  <wp:posOffset>8474595</wp:posOffset>
                </wp:positionV>
                <wp:extent cx="2670810" cy="1104900"/>
                <wp:effectExtent l="0" t="0" r="0" b="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E4B" w:rsidRDefault="00D2773C" w:rsidP="00EB6E4B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hyperlink r:id="rId18" w:history="1">
                              <w:r w:rsidR="00EB6E4B" w:rsidRPr="00120458">
                                <w:rPr>
                                  <w:rStyle w:val="Lienhypertexte"/>
                                  <w:sz w:val="20"/>
                                </w:rPr>
                                <w:t>https://www.fondation-lamap.org/fr/continuite-defis</w:t>
                              </w:r>
                            </w:hyperlink>
                            <w:r w:rsidR="00EB6E4B">
                              <w:rPr>
                                <w:sz w:val="20"/>
                              </w:rPr>
                              <w:t xml:space="preserve"> </w:t>
                            </w:r>
                            <w:r w:rsidR="00EB6E4B">
                              <w:rPr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</w:p>
                          <w:p w:rsidR="00EB6E4B" w:rsidRDefault="00EB6E4B" w:rsidP="00EB6E4B">
                            <w:pPr>
                              <w:rPr>
                                <w:noProof/>
                              </w:rPr>
                            </w:pPr>
                          </w:p>
                          <w:p w:rsidR="00EB6E4B" w:rsidRPr="008F7706" w:rsidRDefault="00EB6E4B" w:rsidP="00EB6E4B">
                            <w:pPr>
                              <w:spacing w:line="240" w:lineRule="auto"/>
                              <w:rPr>
                                <w:b/>
                                <w:noProof/>
                                <w:color w:val="BFBFBF" w:themeColor="background1" w:themeShade="BF"/>
                                <w:sz w:val="28"/>
                                <w:szCs w:val="26"/>
                              </w:rPr>
                            </w:pPr>
                            <w:r w:rsidRPr="008F7706">
                              <w:rPr>
                                <w:b/>
                                <w:noProof/>
                                <w:color w:val="BFBFBF" w:themeColor="background1" w:themeShade="BF"/>
                                <w:sz w:val="28"/>
                                <w:szCs w:val="26"/>
                              </w:rPr>
                              <w:t>CONTINUITÉ PÉDAGOGIQUE</w:t>
                            </w:r>
                          </w:p>
                          <w:p w:rsidR="00EB6E4B" w:rsidRPr="008F7706" w:rsidRDefault="00EB6E4B" w:rsidP="00EB6E4B">
                            <w:pPr>
                              <w:rPr>
                                <w:b/>
                                <w:noProof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8F7706">
                              <w:rPr>
                                <w:b/>
                                <w:noProof/>
                                <w:color w:val="FFFFFF" w:themeColor="background1"/>
                                <w:sz w:val="21"/>
                                <w:szCs w:val="21"/>
                              </w:rPr>
                              <w:t>DÉFIS SCIENTIFIQUES POUR LES ÉLÈVES</w:t>
                            </w:r>
                            <w:r w:rsidRPr="008F7706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C0A7A" id="_x0000_s1034" type="#_x0000_t202" style="position:absolute;margin-left:-18.75pt;margin-top:667.3pt;width:210.3pt;height:87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" filled="f" stroked="f">
                <v:textbox>
                  <w:txbxContent>
                    <w:p w:rsidR="00EB6E4B" w:rsidRDefault="00D2773C" w:rsidP="00EB6E4B">
                      <w:pPr>
                        <w:rPr>
                          <w:color w:val="FFFFFF" w:themeColor="background1"/>
                          <w:sz w:val="20"/>
                        </w:rPr>
                      </w:pPr>
                      <w:hyperlink r:id="rId19" w:history="1">
                        <w:r w:rsidR="00EB6E4B" w:rsidRPr="00120458">
                          <w:rPr>
                            <w:rStyle w:val="Lienhypertexte"/>
                            <w:sz w:val="20"/>
                          </w:rPr>
                          <w:t>https://www.fondation-lamap.org/fr/continuite-defis</w:t>
                        </w:r>
                      </w:hyperlink>
                      <w:r w:rsidR="00EB6E4B">
                        <w:rPr>
                          <w:sz w:val="20"/>
                        </w:rPr>
                        <w:t xml:space="preserve"> </w:t>
                      </w:r>
                      <w:r w:rsidR="00EB6E4B">
                        <w:rPr>
                          <w:color w:val="FFFFFF" w:themeColor="background1"/>
                          <w:sz w:val="20"/>
                        </w:rPr>
                        <w:t xml:space="preserve"> </w:t>
                      </w:r>
                    </w:p>
                    <w:p w:rsidR="00EB6E4B" w:rsidRDefault="00EB6E4B" w:rsidP="00EB6E4B">
                      <w:pPr>
                        <w:rPr>
                          <w:noProof/>
                        </w:rPr>
                      </w:pPr>
                    </w:p>
                    <w:p w:rsidR="00EB6E4B" w:rsidRPr="008F7706" w:rsidRDefault="00EB6E4B" w:rsidP="00EB6E4B">
                      <w:pPr>
                        <w:spacing w:line="240" w:lineRule="auto"/>
                        <w:rPr>
                          <w:b/>
                          <w:noProof/>
                          <w:color w:val="BFBFBF" w:themeColor="background1" w:themeShade="BF"/>
                          <w:sz w:val="28"/>
                          <w:szCs w:val="26"/>
                        </w:rPr>
                      </w:pPr>
                      <w:r w:rsidRPr="008F7706">
                        <w:rPr>
                          <w:b/>
                          <w:noProof/>
                          <w:color w:val="BFBFBF" w:themeColor="background1" w:themeShade="BF"/>
                          <w:sz w:val="28"/>
                          <w:szCs w:val="26"/>
                        </w:rPr>
                        <w:t>CONTINUITÉ PÉDAGOGIQUE</w:t>
                      </w:r>
                    </w:p>
                    <w:p w:rsidR="00EB6E4B" w:rsidRPr="008F7706" w:rsidRDefault="00EB6E4B" w:rsidP="00EB6E4B">
                      <w:pPr>
                        <w:rPr>
                          <w:b/>
                          <w:noProof/>
                          <w:color w:val="FFFFFF" w:themeColor="background1"/>
                          <w:sz w:val="21"/>
                          <w:szCs w:val="21"/>
                        </w:rPr>
                      </w:pPr>
                      <w:r w:rsidRPr="008F7706">
                        <w:rPr>
                          <w:b/>
                          <w:noProof/>
                          <w:color w:val="FFFFFF" w:themeColor="background1"/>
                          <w:sz w:val="21"/>
                          <w:szCs w:val="21"/>
                        </w:rPr>
                        <w:t>DÉFIS SCIENTIFIQUES POUR LES ÉLÈVES</w:t>
                      </w:r>
                      <w:r w:rsidRPr="008F7706"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1F6B"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51997E4" wp14:editId="31E4CF7C">
                <wp:simplePos x="0" y="0"/>
                <wp:positionH relativeFrom="column">
                  <wp:posOffset>2513330</wp:posOffset>
                </wp:positionH>
                <wp:positionV relativeFrom="paragraph">
                  <wp:posOffset>1915160</wp:posOffset>
                </wp:positionV>
                <wp:extent cx="4635500" cy="4601210"/>
                <wp:effectExtent l="0" t="0" r="0" b="889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460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60F" w:rsidRPr="00344087" w:rsidRDefault="00344087" w:rsidP="00344087">
                            <w:pPr>
                              <w:pStyle w:val="Titre2"/>
                              <w:rPr>
                                <w:color w:val="F27120" w:themeColor="accent3"/>
                                <w:lang w:eastAsia="zh-CN" w:bidi="hi-IN"/>
                              </w:rPr>
                            </w:pPr>
                            <w:r w:rsidRPr="00344087">
                              <w:rPr>
                                <w:color w:val="F27120" w:themeColor="accent3"/>
                                <w:lang w:eastAsia="zh-CN" w:bidi="hi-IN"/>
                              </w:rPr>
                              <w:t>Note à l’attention des parents</w:t>
                            </w:r>
                          </w:p>
                          <w:p w:rsidR="0049760F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811F6B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Faire des sciences</w:t>
                            </w:r>
                            <w:r w:rsidR="00DF5155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c’est tout autant apprendre des connaissances que s’approprier une manière de travail</w:t>
                            </w:r>
                            <w:r w:rsidR="00811F6B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ler : la démarche scientifique.</w:t>
                            </w:r>
                          </w:p>
                          <w:p w:rsidR="00D3722B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Afin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vous accompagner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, nous vous invitons à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suivre les étapes suivantes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(étapes 1 à </w:t>
                            </w:r>
                            <w:r w:rsidR="00600A8D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7</w:t>
                            </w:r>
                            <w:r w:rsidR="00D3722B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).</w:t>
                            </w:r>
                          </w:p>
                          <w:p w:rsidR="0049760F" w:rsidRPr="00812BCF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Elles vous permettront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mener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pas à pas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la séance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en laissant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votre enfant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se poser des questions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tenter d’y répondre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à partir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ses observations</w:t>
                            </w:r>
                            <w:r w:rsidR="00761EA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des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manipulations proposées.</w:t>
                            </w:r>
                          </w:p>
                          <w:p w:rsidR="0049760F" w:rsidRPr="005D236C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ab/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ab/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ab/>
                            </w:r>
                          </w:p>
                          <w:p w:rsidR="0049760F" w:rsidRPr="005D236C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Faire des sciences</w:t>
                            </w:r>
                            <w:r w:rsidR="00D3722B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c’est aussi l’occasion d’écrire et de dessiner dans un cahier. Votre enfant pourra noter ses découvertes et ses connaissances au fil des activités.</w:t>
                            </w:r>
                          </w:p>
                          <w:p w:rsidR="0049760F" w:rsidRPr="005D236C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49760F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Au cours de ce défi,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votre enfant va faire des essais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 pourra se tromper. Ce n’est pas grave. Laissez-lui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du temps pour qu’il trouve par lui-même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. Vous pouvez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l’aider en lui posant des questions !</w:t>
                            </w:r>
                          </w:p>
                          <w:p w:rsidR="00E80396" w:rsidRDefault="00E80396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E80396" w:rsidRPr="00D3722B" w:rsidRDefault="00E80396" w:rsidP="00E80396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D3722B">
                              <w:rPr>
                                <w:b/>
                              </w:rPr>
                              <w:t>Et bien sûr, une fois le défi réalisé, envoyez vos photos et les commentaires de votre enfant !</w:t>
                            </w:r>
                          </w:p>
                          <w:p w:rsidR="00E80396" w:rsidRPr="00D3722B" w:rsidRDefault="00E80396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997E4" id="_x0000_s1035" type="#_x0000_t202" style="position:absolute;margin-left:197.9pt;margin-top:150.8pt;width:365pt;height:362.3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" stroked="f">
                <v:textbox>
                  <w:txbxContent>
                    <w:p w:rsidR="0049760F" w:rsidRPr="00344087" w:rsidRDefault="00344087" w:rsidP="00344087">
                      <w:pPr>
                        <w:pStyle w:val="Titre2"/>
                        <w:rPr>
                          <w:color w:val="F27120" w:themeColor="accent3"/>
                          <w:lang w:eastAsia="zh-CN" w:bidi="hi-IN"/>
                        </w:rPr>
                      </w:pPr>
                      <w:r w:rsidRPr="00344087">
                        <w:rPr>
                          <w:color w:val="F27120" w:themeColor="accent3"/>
                          <w:lang w:eastAsia="zh-CN" w:bidi="hi-IN"/>
                        </w:rPr>
                        <w:t>Note à l’attention des parents</w:t>
                      </w:r>
                    </w:p>
                    <w:p w:rsidR="0049760F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811F6B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Faire des sciences</w:t>
                      </w:r>
                      <w:r w:rsidR="00DF5155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,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c’est tout autant apprendre des connaissances que s’approprier une manière de travail</w:t>
                      </w:r>
                      <w:r w:rsidR="00811F6B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ler : la démarche scientifique.</w:t>
                      </w:r>
                    </w:p>
                    <w:p w:rsidR="00D3722B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Afin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vous accompagner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, nous vous invitons à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suivre les étapes suivantes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(étapes 1 à </w:t>
                      </w:r>
                      <w:r w:rsidR="00600A8D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7</w:t>
                      </w:r>
                      <w:r w:rsidR="00D3722B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).</w:t>
                      </w:r>
                    </w:p>
                    <w:p w:rsidR="0049760F" w:rsidRPr="00812BCF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Elles vous permettront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mener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pas à pas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la séance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en laissant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votre enfant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se poser des questions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tenter d’y répondre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à partir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ses observations</w:t>
                      </w:r>
                      <w:r w:rsidR="00761EA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des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manipulations proposées.</w:t>
                      </w:r>
                    </w:p>
                    <w:p w:rsidR="0049760F" w:rsidRPr="005D236C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ab/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ab/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ab/>
                      </w:r>
                    </w:p>
                    <w:p w:rsidR="0049760F" w:rsidRPr="005D236C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Faire des sciences</w:t>
                      </w:r>
                      <w:r w:rsidR="00D3722B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,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c’est aussi l’occasion d’écrire et de dessiner dans un cahier. Votre enfant pourra noter ses découvertes et ses connaissances au fil des activités.</w:t>
                      </w:r>
                    </w:p>
                    <w:p w:rsidR="0049760F" w:rsidRPr="005D236C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49760F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Au cours de ce défi,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votre enfant va faire des essais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 pourra se tromper. Ce n’est pas grave. Laissez-lui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du temps pour qu’il trouve par lui-même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. Vous pouvez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l’aider en lui posant des questions !</w:t>
                      </w:r>
                    </w:p>
                    <w:p w:rsidR="00E80396" w:rsidRDefault="00E80396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E80396" w:rsidRPr="00D3722B" w:rsidRDefault="00E80396" w:rsidP="00E80396">
                      <w:pPr>
                        <w:spacing w:line="240" w:lineRule="auto"/>
                        <w:rPr>
                          <w:b/>
                        </w:rPr>
                      </w:pPr>
                      <w:r w:rsidRPr="00D3722B">
                        <w:rPr>
                          <w:b/>
                        </w:rPr>
                        <w:t>Et bien sûr, une fois le défi réalisé, envoyez vos photos et les commentaires de votre enfant !</w:t>
                      </w:r>
                    </w:p>
                    <w:p w:rsidR="00E80396" w:rsidRPr="00D3722B" w:rsidRDefault="00E80396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F18C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-67491</wp:posOffset>
                </wp:positionH>
                <wp:positionV relativeFrom="paragraph">
                  <wp:posOffset>8170817</wp:posOffset>
                </wp:positionV>
                <wp:extent cx="2313214" cy="0"/>
                <wp:effectExtent l="0" t="0" r="30480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3214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D717ED" id="Connecteur droit 4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pt,643.35pt" to="176.85pt,6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" strokecolor="white [3212]">
                <v:stroke joinstyle="miter"/>
              </v:line>
            </w:pict>
          </mc:Fallback>
        </mc:AlternateContent>
      </w:r>
      <w:r w:rsidR="00BA239F">
        <w:rPr>
          <w:noProof/>
        </w:rPr>
        <w:br w:type="page"/>
      </w:r>
    </w:p>
    <w:p w:rsidR="000A29CB" w:rsidRPr="000A29CB" w:rsidRDefault="00BD543B" w:rsidP="000A29CB">
      <w:r w:rsidRPr="00B665F7"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5528CBB" wp14:editId="7AEDCD4D">
                <wp:simplePos x="0" y="0"/>
                <wp:positionH relativeFrom="column">
                  <wp:posOffset>2792730</wp:posOffset>
                </wp:positionH>
                <wp:positionV relativeFrom="paragraph">
                  <wp:posOffset>680720</wp:posOffset>
                </wp:positionV>
                <wp:extent cx="4224655" cy="9509760"/>
                <wp:effectExtent l="0" t="0" r="4445" b="0"/>
                <wp:wrapSquare wrapText="bothSides"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4655" cy="950976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9CB" w:rsidRPr="000A29CB" w:rsidRDefault="000A29CB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22"/>
                                <w:lang w:eastAsia="zh-CN" w:bidi="hi-IN"/>
                              </w:rPr>
                            </w:pPr>
                          </w:p>
                          <w:p w:rsidR="00E527E8" w:rsidRPr="000A29CB" w:rsidRDefault="00E527E8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32"/>
                                <w:lang w:eastAsia="zh-CN" w:bidi="hi-IN"/>
                              </w:rPr>
                            </w:pPr>
                            <w:r w:rsidRPr="000A29CB">
                              <w:rPr>
                                <w:color w:val="F27120" w:themeColor="accent3"/>
                                <w:sz w:val="32"/>
                                <w:lang w:eastAsia="zh-CN" w:bidi="hi-IN"/>
                              </w:rPr>
                              <w:t>Ce que les parents peuvent faire</w:t>
                            </w:r>
                          </w:p>
                          <w:p w:rsidR="009E0868" w:rsidRPr="009E0868" w:rsidRDefault="009E0868" w:rsidP="009E0868">
                            <w:pPr>
                              <w:rPr>
                                <w:sz w:val="22"/>
                              </w:rPr>
                            </w:pPr>
                            <w:r w:rsidRPr="009E0868">
                              <w:rPr>
                                <w:sz w:val="22"/>
                              </w:rPr>
                              <w:t>Choisir une pomme de terre et montrer qu’elle peut couler si on la place dans un saladier</w:t>
                            </w:r>
                            <w:r w:rsidR="00600A8D">
                              <w:rPr>
                                <w:sz w:val="22"/>
                              </w:rPr>
                              <w:t xml:space="preserve"> rempli d’eau.</w:t>
                            </w:r>
                          </w:p>
                          <w:p w:rsidR="009E0868" w:rsidRPr="009E0868" w:rsidRDefault="009E0868" w:rsidP="009E0868">
                            <w:pPr>
                              <w:rPr>
                                <w:sz w:val="22"/>
                              </w:rPr>
                            </w:pPr>
                            <w:r w:rsidRPr="009E0868">
                              <w:rPr>
                                <w:sz w:val="22"/>
                              </w:rPr>
                              <w:t>« Voici quel est le défi :  comment peut-on faire flotter la pomme de terre</w:t>
                            </w:r>
                            <w:r w:rsidR="00600A8D">
                              <w:rPr>
                                <w:sz w:val="22"/>
                              </w:rPr>
                              <w:t> ?</w:t>
                            </w:r>
                            <w:r w:rsidRPr="009E0868">
                              <w:rPr>
                                <w:sz w:val="22"/>
                              </w:rPr>
                              <w:t xml:space="preserve"> »</w:t>
                            </w:r>
                          </w:p>
                          <w:p w:rsidR="009E0868" w:rsidRPr="009E0868" w:rsidRDefault="009E0868" w:rsidP="009E0868">
                            <w:pPr>
                              <w:rPr>
                                <w:sz w:val="22"/>
                              </w:rPr>
                            </w:pPr>
                            <w:r w:rsidRPr="009E0868">
                              <w:rPr>
                                <w:sz w:val="22"/>
                              </w:rPr>
                              <w:t xml:space="preserve">Faire écrire le défi sur le cahier/le carnet. </w:t>
                            </w:r>
                          </w:p>
                          <w:p w:rsidR="009E0868" w:rsidRDefault="009E0868" w:rsidP="009E0868">
                            <w:pPr>
                              <w:rPr>
                                <w:sz w:val="22"/>
                              </w:rPr>
                            </w:pPr>
                            <w:r w:rsidRPr="009E0868">
                              <w:rPr>
                                <w:sz w:val="22"/>
                              </w:rPr>
                              <w:t>Préciser que pour résoudre ce défi, on pourra utiliser du matériel de la maison. On pourra si besoin découper la pomme de terre.</w:t>
                            </w:r>
                          </w:p>
                          <w:p w:rsidR="00E527E8" w:rsidRPr="001B34BF" w:rsidRDefault="000C4208" w:rsidP="009E0868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</w:p>
                          <w:p w:rsidR="00E527E8" w:rsidRDefault="00E527E8" w:rsidP="00E527E8">
                            <w:pPr>
                              <w:rPr>
                                <w:sz w:val="22"/>
                              </w:rPr>
                            </w:pPr>
                          </w:p>
                          <w:p w:rsidR="009E0868" w:rsidRPr="009E0868" w:rsidRDefault="009E0868" w:rsidP="009E0868">
                            <w:pPr>
                              <w:rPr>
                                <w:sz w:val="22"/>
                              </w:rPr>
                            </w:pPr>
                            <w:r w:rsidRPr="009E0868">
                              <w:rPr>
                                <w:sz w:val="22"/>
                              </w:rPr>
                              <w:t>Discute</w:t>
                            </w:r>
                            <w:r w:rsidR="00600A8D">
                              <w:rPr>
                                <w:sz w:val="22"/>
                              </w:rPr>
                              <w:t>z</w:t>
                            </w:r>
                            <w:r w:rsidRPr="009E0868">
                              <w:rPr>
                                <w:sz w:val="22"/>
                              </w:rPr>
                              <w:t xml:space="preserve"> avec votre enfant pour savoir ce qu’il pense, comment il envisage de répondre au défi.</w:t>
                            </w:r>
                          </w:p>
                          <w:p w:rsidR="009E0868" w:rsidRPr="009E0868" w:rsidRDefault="009E0868" w:rsidP="009E0868">
                            <w:pPr>
                              <w:rPr>
                                <w:sz w:val="22"/>
                              </w:rPr>
                            </w:pPr>
                            <w:r w:rsidRPr="009E0868">
                              <w:rPr>
                                <w:sz w:val="22"/>
                              </w:rPr>
                              <w:t>Il est important de le laisser tâtonner et se tromper.</w:t>
                            </w:r>
                          </w:p>
                          <w:p w:rsidR="00E527E8" w:rsidRPr="001B34BF" w:rsidRDefault="009E0868" w:rsidP="009E0868">
                            <w:pPr>
                              <w:rPr>
                                <w:sz w:val="22"/>
                              </w:rPr>
                            </w:pPr>
                            <w:r w:rsidRPr="009E0868">
                              <w:rPr>
                                <w:sz w:val="22"/>
                              </w:rPr>
                              <w:t xml:space="preserve">Selon son niveau, il peut écrire seul ou </w:t>
                            </w:r>
                            <w:r w:rsidR="00600A8D">
                              <w:rPr>
                                <w:sz w:val="22"/>
                              </w:rPr>
                              <w:t>vous pouvez l’aider</w:t>
                            </w:r>
                            <w:r w:rsidRPr="009E0868">
                              <w:rPr>
                                <w:sz w:val="22"/>
                              </w:rPr>
                              <w:t xml:space="preserve"> à écrire ses hypothèses (ses idées) sur le cahier/carnet à la suite de la question</w:t>
                            </w:r>
                            <w:r w:rsidR="00600A8D">
                              <w:rPr>
                                <w:sz w:val="22"/>
                              </w:rPr>
                              <w:t>.</w:t>
                            </w:r>
                            <w:r w:rsidRPr="009E0868">
                              <w:rPr>
                                <w:sz w:val="22"/>
                              </w:rPr>
                              <w:t xml:space="preserve"> </w:t>
                            </w:r>
                            <w:r w:rsidR="00600A8D">
                              <w:rPr>
                                <w:sz w:val="22"/>
                              </w:rPr>
                              <w:t>D</w:t>
                            </w:r>
                            <w:r w:rsidRPr="009E0868">
                              <w:rPr>
                                <w:sz w:val="22"/>
                              </w:rPr>
                              <w:t>emandez-lui</w:t>
                            </w:r>
                            <w:r w:rsidR="00600A8D">
                              <w:rPr>
                                <w:sz w:val="22"/>
                              </w:rPr>
                              <w:t xml:space="preserve"> ensuite </w:t>
                            </w:r>
                            <w:r w:rsidRPr="009E0868">
                              <w:rPr>
                                <w:sz w:val="22"/>
                              </w:rPr>
                              <w:t>de dessiner et d’expliquer son expérience.</w:t>
                            </w:r>
                          </w:p>
                          <w:p w:rsidR="00E527E8" w:rsidRPr="001B34BF" w:rsidRDefault="000C4208" w:rsidP="00E527E8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</w:p>
                          <w:p w:rsidR="009E0868" w:rsidRPr="009E0868" w:rsidRDefault="009E0868" w:rsidP="009E0868">
                            <w:pPr>
                              <w:rPr>
                                <w:sz w:val="22"/>
                              </w:rPr>
                            </w:pPr>
                            <w:r w:rsidRPr="009E0868">
                              <w:rPr>
                                <w:sz w:val="22"/>
                              </w:rPr>
                              <w:t xml:space="preserve">A l’aide du matériel, laissez votre enfant expérimenter. </w:t>
                            </w:r>
                          </w:p>
                          <w:p w:rsidR="009E0868" w:rsidRDefault="009E0868" w:rsidP="009E0868">
                            <w:pPr>
                              <w:rPr>
                                <w:sz w:val="22"/>
                              </w:rPr>
                            </w:pPr>
                            <w:r w:rsidRPr="009E0868">
                              <w:rPr>
                                <w:sz w:val="22"/>
                              </w:rPr>
                              <w:t>Quelle que soit la réussite ou non du projet</w:t>
                            </w:r>
                            <w:r w:rsidR="00600A8D">
                              <w:rPr>
                                <w:sz w:val="22"/>
                              </w:rPr>
                              <w:t>,</w:t>
                            </w:r>
                            <w:r w:rsidRPr="009E0868">
                              <w:rPr>
                                <w:sz w:val="22"/>
                              </w:rPr>
                              <w:t xml:space="preserve"> demandez</w:t>
                            </w:r>
                            <w:r w:rsidR="00600A8D">
                              <w:rPr>
                                <w:sz w:val="22"/>
                              </w:rPr>
                              <w:t xml:space="preserve">-lui </w:t>
                            </w:r>
                            <w:r w:rsidRPr="009E0868">
                              <w:rPr>
                                <w:sz w:val="22"/>
                              </w:rPr>
                              <w:t xml:space="preserve">de vous expliquer ses idées. C’est par ce dialogue </w:t>
                            </w:r>
                            <w:r w:rsidR="00600A8D">
                              <w:rPr>
                                <w:sz w:val="22"/>
                              </w:rPr>
                              <w:t xml:space="preserve">qu’il va pouvoir </w:t>
                            </w:r>
                            <w:r w:rsidRPr="009E0868">
                              <w:rPr>
                                <w:sz w:val="22"/>
                              </w:rPr>
                              <w:t>préciser sa pensée.</w:t>
                            </w:r>
                          </w:p>
                          <w:p w:rsidR="00E527E8" w:rsidRPr="001B34BF" w:rsidRDefault="000C4208" w:rsidP="009E0868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</w:p>
                          <w:p w:rsidR="001D7486" w:rsidRDefault="001D7486" w:rsidP="00E527E8">
                            <w:pP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</w:pP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A partir de l’expérience réalisée et selon l’âge de votre enfant, il peut faire le dessin légendé de l’expérience réussie et écrire ses observations personnelles.</w:t>
                            </w:r>
                          </w:p>
                          <w:p w:rsidR="00891BC9" w:rsidRPr="001D7486" w:rsidRDefault="00891BC9" w:rsidP="00891BC9">
                            <w:pPr>
                              <w:rPr>
                                <w:sz w:val="22"/>
                              </w:rPr>
                            </w:pPr>
                            <w:r w:rsidRPr="001D7486"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</w:p>
                          <w:p w:rsidR="001D7486" w:rsidRDefault="001D7486" w:rsidP="00E527E8">
                            <w:pPr>
                              <w:rPr>
                                <w:rFonts w:eastAsia="SimSun" w:cstheme="minorHAnsi"/>
                                <w:spacing w:val="-6"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</w:pPr>
                          </w:p>
                          <w:p w:rsidR="00BD543B" w:rsidRPr="00891BC9" w:rsidRDefault="00BD543B" w:rsidP="00E527E8">
                            <w:pPr>
                              <w:rPr>
                                <w:rFonts w:eastAsia="SimSun" w:cstheme="minorHAnsi"/>
                                <w:spacing w:val="-6"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theme="minorHAnsi"/>
                                <w:spacing w:val="-6"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  <w:t>Demandez à votre enfant de formuler une réponse au défi pour l’envoyer à l’enseignant. Il peut vous dicter sa réponse, écrire un petit texte, prendre des photos et dessiner.</w:t>
                            </w:r>
                          </w:p>
                          <w:p w:rsidR="00E527E8" w:rsidRPr="001D7486" w:rsidRDefault="000C4208" w:rsidP="00E527E8">
                            <w:pPr>
                              <w:rPr>
                                <w:sz w:val="22"/>
                              </w:rPr>
                            </w:pPr>
                            <w:r w:rsidRPr="001D7486">
                              <w:rPr>
                                <w:spacing w:val="-6"/>
                                <w:sz w:val="22"/>
                              </w:rPr>
                              <w:t>_</w:t>
                            </w:r>
                            <w:r w:rsidRPr="001D7486">
                              <w:rPr>
                                <w:sz w:val="22"/>
                              </w:rPr>
                              <w:t>________________________________________________________</w:t>
                            </w:r>
                          </w:p>
                          <w:p w:rsidR="001D7486" w:rsidRDefault="001D7486" w:rsidP="00E527E8">
                            <w:pP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</w:pPr>
                          </w:p>
                          <w:p w:rsidR="009E0868" w:rsidRPr="001D7486" w:rsidRDefault="009E0868" w:rsidP="00E527E8">
                            <w:pPr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</w:pPr>
                            <w:r w:rsidRPr="001D7486"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Si on modifie la forme d’un objet qui coule, il peut flotter.</w:t>
                            </w:r>
                          </w:p>
                          <w:p w:rsidR="001D7486" w:rsidRPr="001D7486" w:rsidRDefault="001D7486" w:rsidP="001D7486">
                            <w:pPr>
                              <w:rPr>
                                <w:sz w:val="22"/>
                              </w:rPr>
                            </w:pPr>
                            <w:r w:rsidRPr="001D7486">
                              <w:rPr>
                                <w:spacing w:val="-6"/>
                                <w:sz w:val="22"/>
                              </w:rPr>
                              <w:t>_</w:t>
                            </w:r>
                            <w:r w:rsidRPr="001D7486">
                              <w:rPr>
                                <w:sz w:val="22"/>
                              </w:rPr>
                              <w:t>________________________________________________________</w:t>
                            </w:r>
                          </w:p>
                          <w:p w:rsidR="001D7486" w:rsidRPr="001D7486" w:rsidRDefault="001D7486" w:rsidP="00E527E8">
                            <w:pPr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</w:pPr>
                          </w:p>
                          <w:p w:rsidR="009E0868" w:rsidRDefault="00E72DAB" w:rsidP="00E527E8">
                            <w:pPr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>Regarder la vidéo</w:t>
                            </w:r>
                            <w:r w:rsidR="009E0868" w:rsidRPr="001D7486"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  <w:t xml:space="preserve"> ci-dessous si votre enfant veut aller plus loin dans cette activité.</w:t>
                            </w:r>
                          </w:p>
                          <w:p w:rsidR="00E72DAB" w:rsidRPr="00E72DAB" w:rsidRDefault="00D2773C" w:rsidP="00E72DAB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1"/>
                                <w:szCs w:val="21"/>
                              </w:rPr>
                            </w:pPr>
                            <w:hyperlink r:id="rId20" w:history="1">
                              <w:r w:rsidR="00E72DAB" w:rsidRPr="00E72DAB">
                                <w:rPr>
                                  <w:rStyle w:val="Lienhypertexte"/>
                                  <w:sz w:val="21"/>
                                  <w:szCs w:val="21"/>
                                </w:rPr>
                                <w:t>https://www.youtube.com/watch?v=UQnkQu9v0Eo&amp;t=636s</w:t>
                              </w:r>
                            </w:hyperlink>
                            <w:r w:rsidR="00E72DAB" w:rsidRPr="00E72DAB">
                              <w:rPr>
                                <w:color w:val="F27120" w:themeColor="accent3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E72DAB" w:rsidRPr="001D7486" w:rsidRDefault="00E72DAB" w:rsidP="00E527E8">
                            <w:pPr>
                              <w:rPr>
                                <w:rFonts w:eastAsia="SimSun" w:cstheme="minorHAnsi"/>
                                <w:kern w:val="3"/>
                                <w:sz w:val="22"/>
                                <w:szCs w:val="2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28CBB" id="Zone de texte 50" o:spid="_x0000_s1036" type="#_x0000_t202" style="position:absolute;margin-left:219.9pt;margin-top:53.6pt;width:332.65pt;height:748.8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" fillcolor="white [3201]" stroked="f" strokeweight="1pt">
                <v:textbox>
                  <w:txbxContent>
                    <w:p w:rsidR="000A29CB" w:rsidRPr="000A29CB" w:rsidRDefault="000A29CB" w:rsidP="00E527E8">
                      <w:pPr>
                        <w:pStyle w:val="Sous-titre"/>
                        <w:rPr>
                          <w:color w:val="F27120" w:themeColor="accent3"/>
                          <w:sz w:val="22"/>
                          <w:lang w:eastAsia="zh-CN" w:bidi="hi-IN"/>
                        </w:rPr>
                      </w:pPr>
                    </w:p>
                    <w:p w:rsidR="00E527E8" w:rsidRPr="000A29CB" w:rsidRDefault="00E527E8" w:rsidP="00E527E8">
                      <w:pPr>
                        <w:pStyle w:val="Sous-titre"/>
                        <w:rPr>
                          <w:color w:val="F27120" w:themeColor="accent3"/>
                          <w:sz w:val="32"/>
                          <w:lang w:eastAsia="zh-CN" w:bidi="hi-IN"/>
                        </w:rPr>
                      </w:pPr>
                      <w:r w:rsidRPr="000A29CB">
                        <w:rPr>
                          <w:color w:val="F27120" w:themeColor="accent3"/>
                          <w:sz w:val="32"/>
                          <w:lang w:eastAsia="zh-CN" w:bidi="hi-IN"/>
                        </w:rPr>
                        <w:t>Ce que les parents peuvent faire</w:t>
                      </w:r>
                    </w:p>
                    <w:p w:rsidR="009E0868" w:rsidRPr="009E0868" w:rsidRDefault="009E0868" w:rsidP="009E0868">
                      <w:pPr>
                        <w:rPr>
                          <w:sz w:val="22"/>
                        </w:rPr>
                      </w:pPr>
                      <w:r w:rsidRPr="009E0868">
                        <w:rPr>
                          <w:sz w:val="22"/>
                        </w:rPr>
                        <w:t>Choisir une pomme de terre et montrer qu’elle peut couler si on la place dans un saladier</w:t>
                      </w:r>
                      <w:r w:rsidR="00600A8D">
                        <w:rPr>
                          <w:sz w:val="22"/>
                        </w:rPr>
                        <w:t xml:space="preserve"> rempli d’eau.</w:t>
                      </w:r>
                    </w:p>
                    <w:p w:rsidR="009E0868" w:rsidRPr="009E0868" w:rsidRDefault="009E0868" w:rsidP="009E0868">
                      <w:pPr>
                        <w:rPr>
                          <w:sz w:val="22"/>
                        </w:rPr>
                      </w:pPr>
                      <w:r w:rsidRPr="009E0868">
                        <w:rPr>
                          <w:sz w:val="22"/>
                        </w:rPr>
                        <w:t>« Voici quel est le défi :  comment peut-on faire flotter la pomme de terre</w:t>
                      </w:r>
                      <w:r w:rsidR="00600A8D">
                        <w:rPr>
                          <w:sz w:val="22"/>
                        </w:rPr>
                        <w:t> ?</w:t>
                      </w:r>
                      <w:r w:rsidRPr="009E0868">
                        <w:rPr>
                          <w:sz w:val="22"/>
                        </w:rPr>
                        <w:t xml:space="preserve"> »</w:t>
                      </w:r>
                    </w:p>
                    <w:p w:rsidR="009E0868" w:rsidRPr="009E0868" w:rsidRDefault="009E0868" w:rsidP="009E0868">
                      <w:pPr>
                        <w:rPr>
                          <w:sz w:val="22"/>
                        </w:rPr>
                      </w:pPr>
                      <w:r w:rsidRPr="009E0868">
                        <w:rPr>
                          <w:sz w:val="22"/>
                        </w:rPr>
                        <w:t xml:space="preserve">Faire écrire le défi sur le cahier/le carnet. </w:t>
                      </w:r>
                    </w:p>
                    <w:p w:rsidR="009E0868" w:rsidRDefault="009E0868" w:rsidP="009E0868">
                      <w:pPr>
                        <w:rPr>
                          <w:sz w:val="22"/>
                        </w:rPr>
                      </w:pPr>
                      <w:r w:rsidRPr="009E0868">
                        <w:rPr>
                          <w:sz w:val="22"/>
                        </w:rPr>
                        <w:t>Préciser que pour résoudre ce défi, on pourra utiliser du matériel de la maison. On pourra si besoin découper la pomme de terre.</w:t>
                      </w:r>
                    </w:p>
                    <w:p w:rsidR="00E527E8" w:rsidRPr="001B34BF" w:rsidRDefault="000C4208" w:rsidP="009E0868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_________________________________________________________</w:t>
                      </w:r>
                    </w:p>
                    <w:p w:rsidR="00E527E8" w:rsidRDefault="00E527E8" w:rsidP="00E527E8">
                      <w:pPr>
                        <w:rPr>
                          <w:sz w:val="22"/>
                        </w:rPr>
                      </w:pPr>
                    </w:p>
                    <w:p w:rsidR="009E0868" w:rsidRPr="009E0868" w:rsidRDefault="009E0868" w:rsidP="009E0868">
                      <w:pPr>
                        <w:rPr>
                          <w:sz w:val="22"/>
                        </w:rPr>
                      </w:pPr>
                      <w:r w:rsidRPr="009E0868">
                        <w:rPr>
                          <w:sz w:val="22"/>
                        </w:rPr>
                        <w:t>Discute</w:t>
                      </w:r>
                      <w:r w:rsidR="00600A8D">
                        <w:rPr>
                          <w:sz w:val="22"/>
                        </w:rPr>
                        <w:t>z</w:t>
                      </w:r>
                      <w:r w:rsidRPr="009E0868">
                        <w:rPr>
                          <w:sz w:val="22"/>
                        </w:rPr>
                        <w:t xml:space="preserve"> avec votre enfant pour savoir ce qu’il pense, comment il envisage de répondre au défi.</w:t>
                      </w:r>
                    </w:p>
                    <w:p w:rsidR="009E0868" w:rsidRPr="009E0868" w:rsidRDefault="009E0868" w:rsidP="009E0868">
                      <w:pPr>
                        <w:rPr>
                          <w:sz w:val="22"/>
                        </w:rPr>
                      </w:pPr>
                      <w:r w:rsidRPr="009E0868">
                        <w:rPr>
                          <w:sz w:val="22"/>
                        </w:rPr>
                        <w:t>Il est important de le laisser tâtonner et se tromper.</w:t>
                      </w:r>
                    </w:p>
                    <w:p w:rsidR="00E527E8" w:rsidRPr="001B34BF" w:rsidRDefault="009E0868" w:rsidP="009E0868">
                      <w:pPr>
                        <w:rPr>
                          <w:sz w:val="22"/>
                        </w:rPr>
                      </w:pPr>
                      <w:r w:rsidRPr="009E0868">
                        <w:rPr>
                          <w:sz w:val="22"/>
                        </w:rPr>
                        <w:t xml:space="preserve">Selon son niveau, il peut écrire seul ou </w:t>
                      </w:r>
                      <w:r w:rsidR="00600A8D">
                        <w:rPr>
                          <w:sz w:val="22"/>
                        </w:rPr>
                        <w:t>vous pouvez l’aider</w:t>
                      </w:r>
                      <w:r w:rsidRPr="009E0868">
                        <w:rPr>
                          <w:sz w:val="22"/>
                        </w:rPr>
                        <w:t xml:space="preserve"> à écrire ses hypothèses (ses idées) sur le cahier/carnet à la suite de la question</w:t>
                      </w:r>
                      <w:r w:rsidR="00600A8D">
                        <w:rPr>
                          <w:sz w:val="22"/>
                        </w:rPr>
                        <w:t>.</w:t>
                      </w:r>
                      <w:r w:rsidRPr="009E0868">
                        <w:rPr>
                          <w:sz w:val="22"/>
                        </w:rPr>
                        <w:t xml:space="preserve"> </w:t>
                      </w:r>
                      <w:r w:rsidR="00600A8D">
                        <w:rPr>
                          <w:sz w:val="22"/>
                        </w:rPr>
                        <w:t>D</w:t>
                      </w:r>
                      <w:r w:rsidRPr="009E0868">
                        <w:rPr>
                          <w:sz w:val="22"/>
                        </w:rPr>
                        <w:t>emandez-lui</w:t>
                      </w:r>
                      <w:r w:rsidR="00600A8D">
                        <w:rPr>
                          <w:sz w:val="22"/>
                        </w:rPr>
                        <w:t xml:space="preserve"> ensuite </w:t>
                      </w:r>
                      <w:r w:rsidRPr="009E0868">
                        <w:rPr>
                          <w:sz w:val="22"/>
                        </w:rPr>
                        <w:t>de dessiner et d’expliquer son expérience.</w:t>
                      </w:r>
                    </w:p>
                    <w:p w:rsidR="00E527E8" w:rsidRPr="001B34BF" w:rsidRDefault="000C4208" w:rsidP="00E527E8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_________________________________________________________</w:t>
                      </w: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</w:p>
                    <w:p w:rsidR="009E0868" w:rsidRPr="009E0868" w:rsidRDefault="009E0868" w:rsidP="009E0868">
                      <w:pPr>
                        <w:rPr>
                          <w:sz w:val="22"/>
                        </w:rPr>
                      </w:pPr>
                      <w:r w:rsidRPr="009E0868">
                        <w:rPr>
                          <w:sz w:val="22"/>
                        </w:rPr>
                        <w:t xml:space="preserve">A l’aide du matériel, laissez votre enfant expérimenter. </w:t>
                      </w:r>
                    </w:p>
                    <w:p w:rsidR="009E0868" w:rsidRDefault="009E0868" w:rsidP="009E0868">
                      <w:pPr>
                        <w:rPr>
                          <w:sz w:val="22"/>
                        </w:rPr>
                      </w:pPr>
                      <w:r w:rsidRPr="009E0868">
                        <w:rPr>
                          <w:sz w:val="22"/>
                        </w:rPr>
                        <w:t>Quelle que soit la réussite ou non du projet</w:t>
                      </w:r>
                      <w:r w:rsidR="00600A8D">
                        <w:rPr>
                          <w:sz w:val="22"/>
                        </w:rPr>
                        <w:t>,</w:t>
                      </w:r>
                      <w:r w:rsidRPr="009E0868">
                        <w:rPr>
                          <w:sz w:val="22"/>
                        </w:rPr>
                        <w:t xml:space="preserve"> demandez</w:t>
                      </w:r>
                      <w:r w:rsidR="00600A8D">
                        <w:rPr>
                          <w:sz w:val="22"/>
                        </w:rPr>
                        <w:t xml:space="preserve">-lui </w:t>
                      </w:r>
                      <w:r w:rsidRPr="009E0868">
                        <w:rPr>
                          <w:sz w:val="22"/>
                        </w:rPr>
                        <w:t xml:space="preserve">de vous expliquer ses idées. C’est par ce dialogue </w:t>
                      </w:r>
                      <w:r w:rsidR="00600A8D">
                        <w:rPr>
                          <w:sz w:val="22"/>
                        </w:rPr>
                        <w:t xml:space="preserve">qu’il va pouvoir </w:t>
                      </w:r>
                      <w:r w:rsidRPr="009E0868">
                        <w:rPr>
                          <w:sz w:val="22"/>
                        </w:rPr>
                        <w:t>préciser sa pensée.</w:t>
                      </w:r>
                    </w:p>
                    <w:p w:rsidR="00E527E8" w:rsidRPr="001B34BF" w:rsidRDefault="000C4208" w:rsidP="009E0868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_________________________________________________________</w:t>
                      </w:r>
                    </w:p>
                    <w:p w:rsidR="001D7486" w:rsidRDefault="001D7486" w:rsidP="00E527E8">
                      <w:pP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</w:pP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  <w:r w:rsidRPr="001B34BF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A partir de l’expérience réalisée et selon l’âge de votre enfant, il peut faire le dessin légendé de l’expérience réussie et écrire ses observations personnelles.</w:t>
                      </w:r>
                    </w:p>
                    <w:p w:rsidR="00891BC9" w:rsidRPr="001D7486" w:rsidRDefault="00891BC9" w:rsidP="00891BC9">
                      <w:pPr>
                        <w:rPr>
                          <w:sz w:val="22"/>
                        </w:rPr>
                      </w:pPr>
                      <w:r w:rsidRPr="001D7486">
                        <w:rPr>
                          <w:sz w:val="22"/>
                        </w:rPr>
                        <w:t>_________________________________________________________</w:t>
                      </w:r>
                    </w:p>
                    <w:p w:rsidR="001D7486" w:rsidRDefault="001D7486" w:rsidP="00E527E8">
                      <w:pPr>
                        <w:rPr>
                          <w:rFonts w:eastAsia="SimSun" w:cstheme="minorHAnsi"/>
                          <w:spacing w:val="-6"/>
                          <w:kern w:val="3"/>
                          <w:sz w:val="21"/>
                          <w:szCs w:val="21"/>
                          <w:lang w:eastAsia="zh-CN" w:bidi="hi-IN"/>
                        </w:rPr>
                      </w:pPr>
                    </w:p>
                    <w:p w:rsidR="00BD543B" w:rsidRPr="00891BC9" w:rsidRDefault="00BD543B" w:rsidP="00E527E8">
                      <w:pPr>
                        <w:rPr>
                          <w:rFonts w:eastAsia="SimSun" w:cstheme="minorHAnsi"/>
                          <w:spacing w:val="-6"/>
                          <w:kern w:val="3"/>
                          <w:sz w:val="21"/>
                          <w:szCs w:val="21"/>
                          <w:lang w:eastAsia="zh-CN" w:bidi="hi-IN"/>
                        </w:rPr>
                      </w:pPr>
                      <w:r>
                        <w:rPr>
                          <w:rFonts w:eastAsia="SimSun" w:cstheme="minorHAnsi"/>
                          <w:spacing w:val="-6"/>
                          <w:kern w:val="3"/>
                          <w:sz w:val="21"/>
                          <w:szCs w:val="21"/>
                          <w:lang w:eastAsia="zh-CN" w:bidi="hi-IN"/>
                        </w:rPr>
                        <w:t>Demandez à votre enfant de formuler une réponse au défi pour l’envoyer à l’enseignant. Il peut vous dicter sa réponse, écrire un petit texte, prendre des photos et dessiner.</w:t>
                      </w:r>
                    </w:p>
                    <w:p w:rsidR="00E527E8" w:rsidRPr="001D7486" w:rsidRDefault="000C4208" w:rsidP="00E527E8">
                      <w:pPr>
                        <w:rPr>
                          <w:sz w:val="22"/>
                        </w:rPr>
                      </w:pPr>
                      <w:r w:rsidRPr="001D7486">
                        <w:rPr>
                          <w:spacing w:val="-6"/>
                          <w:sz w:val="22"/>
                        </w:rPr>
                        <w:t>_</w:t>
                      </w:r>
                      <w:r w:rsidRPr="001D7486">
                        <w:rPr>
                          <w:sz w:val="22"/>
                        </w:rPr>
                        <w:t>________________________________________________________</w:t>
                      </w:r>
                    </w:p>
                    <w:p w:rsidR="001D7486" w:rsidRDefault="001D7486" w:rsidP="00E527E8">
                      <w:pP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</w:pPr>
                    </w:p>
                    <w:p w:rsidR="009E0868" w:rsidRPr="001D7486" w:rsidRDefault="009E0868" w:rsidP="00E527E8">
                      <w:pPr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</w:pPr>
                      <w:r w:rsidRPr="001D7486"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>Si on modifie la forme d’un objet qui coule, il peut flotter.</w:t>
                      </w:r>
                    </w:p>
                    <w:p w:rsidR="001D7486" w:rsidRPr="001D7486" w:rsidRDefault="001D7486" w:rsidP="001D7486">
                      <w:pPr>
                        <w:rPr>
                          <w:sz w:val="22"/>
                        </w:rPr>
                      </w:pPr>
                      <w:r w:rsidRPr="001D7486">
                        <w:rPr>
                          <w:spacing w:val="-6"/>
                          <w:sz w:val="22"/>
                        </w:rPr>
                        <w:t>_</w:t>
                      </w:r>
                      <w:r w:rsidRPr="001D7486">
                        <w:rPr>
                          <w:sz w:val="22"/>
                        </w:rPr>
                        <w:t>________________________________________________________</w:t>
                      </w:r>
                    </w:p>
                    <w:p w:rsidR="001D7486" w:rsidRPr="001D7486" w:rsidRDefault="001D7486" w:rsidP="00E527E8">
                      <w:pPr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</w:pPr>
                    </w:p>
                    <w:p w:rsidR="009E0868" w:rsidRDefault="00E72DAB" w:rsidP="00E527E8">
                      <w:pPr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</w:pPr>
                      <w:r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>Regarder la vidéo</w:t>
                      </w:r>
                      <w:r w:rsidR="009E0868" w:rsidRPr="001D7486"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  <w:t xml:space="preserve"> ci-dessous si votre enfant veut aller plus loin dans cette activité.</w:t>
                      </w:r>
                    </w:p>
                    <w:p w:rsidR="00E72DAB" w:rsidRPr="00E72DAB" w:rsidRDefault="00D2773C" w:rsidP="00E72DAB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1"/>
                          <w:szCs w:val="21"/>
                        </w:rPr>
                      </w:pPr>
                      <w:hyperlink r:id="rId21" w:history="1">
                        <w:r w:rsidR="00E72DAB" w:rsidRPr="00E72DAB">
                          <w:rPr>
                            <w:rStyle w:val="Lienhypertexte"/>
                            <w:sz w:val="21"/>
                            <w:szCs w:val="21"/>
                          </w:rPr>
                          <w:t>https://www.youtube.com/watch?v=UQnkQu9v0Eo&amp;t=636s</w:t>
                        </w:r>
                      </w:hyperlink>
                      <w:r w:rsidR="00E72DAB" w:rsidRPr="00E72DAB">
                        <w:rPr>
                          <w:color w:val="F27120" w:themeColor="accent3"/>
                          <w:sz w:val="21"/>
                          <w:szCs w:val="21"/>
                        </w:rPr>
                        <w:t xml:space="preserve"> </w:t>
                      </w:r>
                    </w:p>
                    <w:p w:rsidR="00E72DAB" w:rsidRPr="001D7486" w:rsidRDefault="00E72DAB" w:rsidP="00E527E8">
                      <w:pPr>
                        <w:rPr>
                          <w:rFonts w:eastAsia="SimSun" w:cstheme="minorHAnsi"/>
                          <w:kern w:val="3"/>
                          <w:sz w:val="22"/>
                          <w:szCs w:val="22"/>
                          <w:lang w:eastAsia="zh-CN" w:bidi="hi-I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A3037" w:rsidRPr="00B665F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8C31F9B" wp14:editId="30A04B3C">
                <wp:simplePos x="0" y="0"/>
                <wp:positionH relativeFrom="column">
                  <wp:posOffset>5080</wp:posOffset>
                </wp:positionH>
                <wp:positionV relativeFrom="paragraph">
                  <wp:posOffset>648970</wp:posOffset>
                </wp:positionV>
                <wp:extent cx="2788920" cy="9455150"/>
                <wp:effectExtent l="0" t="0" r="0" b="0"/>
                <wp:wrapSquare wrapText="bothSides"/>
                <wp:docPr id="47" name="Zone de text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9455150"/>
                        </a:xfrm>
                        <a:prstGeom prst="roundRect">
                          <a:avLst>
                            <a:gd name="adj" fmla="val 6388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7E8" w:rsidRPr="000A29CB" w:rsidRDefault="00E527E8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32"/>
                              </w:rPr>
                            </w:pPr>
                            <w:r w:rsidRPr="000A29CB">
                              <w:rPr>
                                <w:noProof/>
                                <w:color w:val="F27120" w:themeColor="accent3"/>
                                <w:sz w:val="32"/>
                              </w:rPr>
                              <w:t>DÉroulement du dÉfi pour l’enfant</w:t>
                            </w:r>
                          </w:p>
                          <w:p w:rsidR="00E527E8" w:rsidRDefault="00E527E8" w:rsidP="00E527E8"/>
                          <w:p w:rsidR="00E527E8" w:rsidRPr="005E60E4" w:rsidRDefault="009E0868" w:rsidP="009E0868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</w:pPr>
                            <w:r w:rsidRPr="009E0868">
                              <w:rPr>
                                <w:b/>
                              </w:rPr>
                              <w:t>Je découvre le défi : Comment faire flotter une pomme de terre ?</w:t>
                            </w:r>
                          </w:p>
                          <w:p w:rsidR="00E527E8" w:rsidRDefault="00E527E8" w:rsidP="00E527E8"/>
                          <w:p w:rsidR="00E527E8" w:rsidRDefault="00E527E8" w:rsidP="00E527E8"/>
                          <w:p w:rsidR="00E527E8" w:rsidRDefault="00E527E8" w:rsidP="00E527E8"/>
                          <w:p w:rsidR="009E0868" w:rsidRDefault="009E0868" w:rsidP="00E527E8"/>
                          <w:p w:rsidR="000C4208" w:rsidRPr="000C4208" w:rsidRDefault="000C4208" w:rsidP="000C4208">
                            <w:pPr>
                              <w:pStyle w:val="Paragraphedeliste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E0868" w:rsidRDefault="009E0868" w:rsidP="009E0868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cstheme="minorHAnsi"/>
                                <w:b/>
                              </w:rPr>
                            </w:pPr>
                            <w:r w:rsidRPr="00D90DBA">
                              <w:rPr>
                                <w:rFonts w:cstheme="minorHAnsi"/>
                                <w:b/>
                              </w:rPr>
                              <w:t>Je pense, j’imagine ce qui va se passer</w:t>
                            </w:r>
                          </w:p>
                          <w:p w:rsidR="009E0868" w:rsidRDefault="009E0868" w:rsidP="009E0868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:rsidR="009E0868" w:rsidRPr="009E0868" w:rsidRDefault="009E0868" w:rsidP="009E0868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:rsidR="000C4208" w:rsidRPr="000C4208" w:rsidRDefault="000C4208" w:rsidP="00E527E8">
                            <w:pPr>
                              <w:rPr>
                                <w:sz w:val="32"/>
                              </w:rPr>
                            </w:pPr>
                          </w:p>
                          <w:p w:rsidR="00E527E8" w:rsidRDefault="00E527E8" w:rsidP="00E527E8"/>
                          <w:p w:rsidR="00E527E8" w:rsidRDefault="00E527E8" w:rsidP="00E527E8"/>
                          <w:p w:rsidR="00E527E8" w:rsidRDefault="00E527E8" w:rsidP="00E527E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9E0868" w:rsidRPr="001B34BF" w:rsidRDefault="009E0868" w:rsidP="00E527E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E527E8" w:rsidRPr="00035E47" w:rsidRDefault="00E527E8" w:rsidP="009E0868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Je recherche, j’expérimente</w:t>
                            </w:r>
                          </w:p>
                          <w:p w:rsidR="00E527E8" w:rsidRDefault="00E527E8" w:rsidP="00E527E8"/>
                          <w:p w:rsidR="00E527E8" w:rsidRDefault="00E527E8" w:rsidP="00E527E8"/>
                          <w:p w:rsidR="001D7486" w:rsidRDefault="001D7486" w:rsidP="00E527E8"/>
                          <w:p w:rsidR="00E527E8" w:rsidRPr="00035E47" w:rsidRDefault="00E527E8" w:rsidP="009E0868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J’ai observé</w:t>
                            </w:r>
                          </w:p>
                          <w:p w:rsidR="00E527E8" w:rsidRDefault="00E527E8" w:rsidP="00E527E8">
                            <w:pPr>
                              <w:rPr>
                                <w:b/>
                              </w:rPr>
                            </w:pPr>
                          </w:p>
                          <w:p w:rsidR="001D7486" w:rsidRDefault="001D7486" w:rsidP="00E527E8">
                            <w:pPr>
                              <w:rPr>
                                <w:b/>
                              </w:rPr>
                            </w:pPr>
                          </w:p>
                          <w:p w:rsidR="00891BC9" w:rsidRPr="00891BC9" w:rsidRDefault="00891BC9" w:rsidP="00E527E8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E527E8" w:rsidRDefault="00891BC9" w:rsidP="009E0868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</w:rPr>
                            </w:pPr>
                            <w:r w:rsidRPr="00891BC9">
                              <w:rPr>
                                <w:b/>
                              </w:rPr>
                              <w:t>Je réponds au défi</w:t>
                            </w:r>
                          </w:p>
                          <w:p w:rsidR="00891BC9" w:rsidRDefault="00891BC9" w:rsidP="00891BC9">
                            <w:pPr>
                              <w:pStyle w:val="Paragraphedeliste"/>
                              <w:rPr>
                                <w:b/>
                              </w:rPr>
                            </w:pPr>
                          </w:p>
                          <w:p w:rsidR="00891BC9" w:rsidRDefault="00891BC9" w:rsidP="00891BC9">
                            <w:pPr>
                              <w:pStyle w:val="Paragraphedeliste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1D7486" w:rsidRPr="00BD543B" w:rsidRDefault="001D7486" w:rsidP="00891BC9">
                            <w:pPr>
                              <w:pStyle w:val="Paragraphedeliste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E527E8" w:rsidRPr="00035E47" w:rsidRDefault="00E527E8" w:rsidP="009E0868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  <w:r w:rsidRPr="00035E47"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 xml:space="preserve">Je retiens, </w:t>
                            </w:r>
                            <w:r w:rsidRPr="00035E47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j’ai appris</w:t>
                            </w:r>
                          </w:p>
                          <w:p w:rsidR="00E527E8" w:rsidRDefault="00E527E8" w:rsidP="00E527E8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E527E8" w:rsidRDefault="00E527E8" w:rsidP="00E527E8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E527E8" w:rsidRPr="00035E47" w:rsidRDefault="009E0868" w:rsidP="009E0868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</w:rPr>
                            </w:pPr>
                            <w:r w:rsidRPr="00BE37B3">
                              <w:rPr>
                                <w:rFonts w:cstheme="minorHAnsi"/>
                                <w:b/>
                              </w:rPr>
                              <w:t>Si je veux en savoir plus…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C31F9B" id="Zone de texte 47" o:spid="_x0000_s1037" style="position:absolute;margin-left:.4pt;margin-top:51.1pt;width:219.6pt;height:744.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4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" fillcolor="#fce2d2 [662]" stroked="f" strokeweight="1pt">
                <v:stroke joinstyle="miter"/>
                <v:textbox>
                  <w:txbxContent>
                    <w:p w:rsidR="00E527E8" w:rsidRPr="000A29CB" w:rsidRDefault="00E527E8" w:rsidP="00E527E8">
                      <w:pPr>
                        <w:pStyle w:val="Sous-titre"/>
                        <w:rPr>
                          <w:color w:val="F27120" w:themeColor="accent3"/>
                          <w:sz w:val="32"/>
                        </w:rPr>
                      </w:pPr>
                      <w:r w:rsidRPr="000A29CB">
                        <w:rPr>
                          <w:noProof/>
                          <w:color w:val="F27120" w:themeColor="accent3"/>
                          <w:sz w:val="32"/>
                        </w:rPr>
                        <w:t>DÉroulement du dÉfi pour l’enfant</w:t>
                      </w:r>
                    </w:p>
                    <w:p w:rsidR="00E527E8" w:rsidRDefault="00E527E8" w:rsidP="00E527E8"/>
                    <w:p w:rsidR="00E527E8" w:rsidRPr="005E60E4" w:rsidRDefault="009E0868" w:rsidP="009E0868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</w:pPr>
                      <w:r w:rsidRPr="009E0868">
                        <w:rPr>
                          <w:b/>
                        </w:rPr>
                        <w:t>Je découvre le défi : Comment faire flotter une pomme de terre ?</w:t>
                      </w:r>
                    </w:p>
                    <w:p w:rsidR="00E527E8" w:rsidRDefault="00E527E8" w:rsidP="00E527E8"/>
                    <w:p w:rsidR="00E527E8" w:rsidRDefault="00E527E8" w:rsidP="00E527E8"/>
                    <w:p w:rsidR="00E527E8" w:rsidRDefault="00E527E8" w:rsidP="00E527E8"/>
                    <w:p w:rsidR="009E0868" w:rsidRDefault="009E0868" w:rsidP="00E527E8"/>
                    <w:p w:rsidR="000C4208" w:rsidRPr="000C4208" w:rsidRDefault="000C4208" w:rsidP="000C4208">
                      <w:pPr>
                        <w:pStyle w:val="Paragraphedeliste"/>
                        <w:rPr>
                          <w:b/>
                          <w:sz w:val="18"/>
                        </w:rPr>
                      </w:pPr>
                    </w:p>
                    <w:p w:rsidR="009E0868" w:rsidRDefault="009E0868" w:rsidP="009E0868">
                      <w:pPr>
                        <w:pStyle w:val="Paragraphedeliste"/>
                        <w:widowControl w:val="0"/>
                        <w:numPr>
                          <w:ilvl w:val="0"/>
                          <w:numId w:val="17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cstheme="minorHAnsi"/>
                          <w:b/>
                        </w:rPr>
                      </w:pPr>
                      <w:r w:rsidRPr="00D90DBA">
                        <w:rPr>
                          <w:rFonts w:cstheme="minorHAnsi"/>
                          <w:b/>
                        </w:rPr>
                        <w:t>Je pense, j’imagine ce qui va se passer</w:t>
                      </w:r>
                    </w:p>
                    <w:p w:rsidR="009E0868" w:rsidRDefault="009E0868" w:rsidP="009E0868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cstheme="minorHAnsi"/>
                          <w:b/>
                        </w:rPr>
                      </w:pPr>
                    </w:p>
                    <w:p w:rsidR="009E0868" w:rsidRPr="009E0868" w:rsidRDefault="009E0868" w:rsidP="009E0868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cstheme="minorHAnsi"/>
                          <w:b/>
                        </w:rPr>
                      </w:pPr>
                    </w:p>
                    <w:p w:rsidR="000C4208" w:rsidRPr="000C4208" w:rsidRDefault="000C4208" w:rsidP="00E527E8">
                      <w:pPr>
                        <w:rPr>
                          <w:sz w:val="32"/>
                        </w:rPr>
                      </w:pPr>
                    </w:p>
                    <w:p w:rsidR="00E527E8" w:rsidRDefault="00E527E8" w:rsidP="00E527E8"/>
                    <w:p w:rsidR="00E527E8" w:rsidRDefault="00E527E8" w:rsidP="00E527E8"/>
                    <w:p w:rsidR="00E527E8" w:rsidRDefault="00E527E8" w:rsidP="00E527E8">
                      <w:pPr>
                        <w:rPr>
                          <w:sz w:val="36"/>
                        </w:rPr>
                      </w:pPr>
                    </w:p>
                    <w:p w:rsidR="009E0868" w:rsidRPr="001B34BF" w:rsidRDefault="009E0868" w:rsidP="00E527E8">
                      <w:pPr>
                        <w:rPr>
                          <w:sz w:val="36"/>
                        </w:rPr>
                      </w:pPr>
                    </w:p>
                    <w:p w:rsidR="00E527E8" w:rsidRPr="00035E47" w:rsidRDefault="00E527E8" w:rsidP="009E0868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Je recherche, j’expérimente</w:t>
                      </w:r>
                    </w:p>
                    <w:p w:rsidR="00E527E8" w:rsidRDefault="00E527E8" w:rsidP="00E527E8"/>
                    <w:p w:rsidR="00E527E8" w:rsidRDefault="00E527E8" w:rsidP="00E527E8"/>
                    <w:p w:rsidR="001D7486" w:rsidRDefault="001D7486" w:rsidP="00E527E8"/>
                    <w:p w:rsidR="00E527E8" w:rsidRPr="00035E47" w:rsidRDefault="00E527E8" w:rsidP="009E0868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J’ai observé</w:t>
                      </w:r>
                    </w:p>
                    <w:p w:rsidR="00E527E8" w:rsidRDefault="00E527E8" w:rsidP="00E527E8">
                      <w:pPr>
                        <w:rPr>
                          <w:b/>
                        </w:rPr>
                      </w:pPr>
                    </w:p>
                    <w:p w:rsidR="001D7486" w:rsidRDefault="001D7486" w:rsidP="00E527E8">
                      <w:pPr>
                        <w:rPr>
                          <w:b/>
                        </w:rPr>
                      </w:pPr>
                    </w:p>
                    <w:p w:rsidR="00891BC9" w:rsidRPr="00891BC9" w:rsidRDefault="00891BC9" w:rsidP="00E527E8">
                      <w:pPr>
                        <w:rPr>
                          <w:b/>
                          <w:sz w:val="28"/>
                        </w:rPr>
                      </w:pPr>
                    </w:p>
                    <w:p w:rsidR="00E527E8" w:rsidRDefault="00891BC9" w:rsidP="009E0868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b/>
                        </w:rPr>
                      </w:pPr>
                      <w:r w:rsidRPr="00891BC9">
                        <w:rPr>
                          <w:b/>
                        </w:rPr>
                        <w:t>Je réponds au défi</w:t>
                      </w:r>
                    </w:p>
                    <w:p w:rsidR="00891BC9" w:rsidRDefault="00891BC9" w:rsidP="00891BC9">
                      <w:pPr>
                        <w:pStyle w:val="Paragraphedeliste"/>
                        <w:rPr>
                          <w:b/>
                        </w:rPr>
                      </w:pPr>
                    </w:p>
                    <w:p w:rsidR="00891BC9" w:rsidRDefault="00891BC9" w:rsidP="00891BC9">
                      <w:pPr>
                        <w:pStyle w:val="Paragraphedeliste"/>
                        <w:rPr>
                          <w:b/>
                          <w:sz w:val="28"/>
                        </w:rPr>
                      </w:pPr>
                    </w:p>
                    <w:p w:rsidR="001D7486" w:rsidRPr="00BD543B" w:rsidRDefault="001D7486" w:rsidP="00891BC9">
                      <w:pPr>
                        <w:pStyle w:val="Paragraphedeliste"/>
                        <w:rPr>
                          <w:b/>
                          <w:sz w:val="28"/>
                        </w:rPr>
                      </w:pPr>
                    </w:p>
                    <w:p w:rsidR="00E527E8" w:rsidRPr="00035E47" w:rsidRDefault="00E527E8" w:rsidP="009E0868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  <w:r w:rsidRPr="00035E47"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 xml:space="preserve">Je retiens, </w:t>
                      </w:r>
                      <w:r w:rsidRPr="00035E47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j’ai appris</w:t>
                      </w:r>
                    </w:p>
                    <w:p w:rsidR="00E527E8" w:rsidRDefault="00E527E8" w:rsidP="00E527E8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E527E8" w:rsidRDefault="00E527E8" w:rsidP="00E527E8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E527E8" w:rsidRPr="00035E47" w:rsidRDefault="009E0868" w:rsidP="009E0868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b/>
                        </w:rPr>
                      </w:pPr>
                      <w:r w:rsidRPr="00BE37B3">
                        <w:rPr>
                          <w:rFonts w:cstheme="minorHAnsi"/>
                          <w:b/>
                        </w:rPr>
                        <w:t>Si je veux en savoir plus…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527E8" w:rsidRPr="00E527E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02FE1BB" wp14:editId="07F3A7A4">
                <wp:simplePos x="0" y="0"/>
                <wp:positionH relativeFrom="column">
                  <wp:posOffset>-26670</wp:posOffset>
                </wp:positionH>
                <wp:positionV relativeFrom="paragraph">
                  <wp:posOffset>73660</wp:posOffset>
                </wp:positionV>
                <wp:extent cx="7226300" cy="553720"/>
                <wp:effectExtent l="0" t="0" r="0" b="0"/>
                <wp:wrapSquare wrapText="bothSides"/>
                <wp:docPr id="51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7E8" w:rsidRPr="00BE4490" w:rsidRDefault="000A29CB" w:rsidP="00E527E8">
                            <w:pPr>
                              <w:pStyle w:val="Titre2"/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</w:pPr>
                            <w:r w:rsidRPr="00BE4490"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  <w:t xml:space="preserve">Comment </w:t>
                            </w:r>
                            <w:r w:rsidR="00990007" w:rsidRPr="00990007"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  <w:t>FAIRE FLOTTER UN OBJET QUI COULE</w:t>
                            </w:r>
                            <w:r w:rsidRPr="00BE4490"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FE1BB" id="Zone de texte 51" o:spid="_x0000_s1038" type="#_x0000_t202" style="position:absolute;margin-left:-2.1pt;margin-top:5.8pt;width:569pt;height:43.6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" stroked="f">
                <v:textbox>
                  <w:txbxContent>
                    <w:p w:rsidR="00E527E8" w:rsidRPr="00BE4490" w:rsidRDefault="000A29CB" w:rsidP="00E527E8">
                      <w:pPr>
                        <w:pStyle w:val="Titre2"/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</w:pPr>
                      <w:r w:rsidRPr="00BE4490"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  <w:t xml:space="preserve">Comment </w:t>
                      </w:r>
                      <w:r w:rsidR="00990007" w:rsidRPr="00990007"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  <w:t>FAIRE FLOTTER UN OBJET QUI COULE</w:t>
                      </w:r>
                      <w:r w:rsidRPr="00BE4490"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  <w:t xml:space="preserve"> 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A3037" w:rsidRPr="002A3037" w:rsidRDefault="002A3037" w:rsidP="002A3037">
      <w:pPr>
        <w:pStyle w:val="Sous-titre"/>
        <w:spacing w:after="0" w:line="240" w:lineRule="auto"/>
        <w:rPr>
          <w:noProof/>
          <w:color w:val="F27120" w:themeColor="accent3"/>
          <w:sz w:val="12"/>
        </w:rPr>
      </w:pPr>
    </w:p>
    <w:p w:rsidR="00E527E8" w:rsidRPr="005E60E4" w:rsidRDefault="00E527E8" w:rsidP="002A3037">
      <w:pPr>
        <w:pStyle w:val="Sous-titre"/>
        <w:spacing w:before="240" w:after="240" w:line="240" w:lineRule="auto"/>
        <w:rPr>
          <w:color w:val="F27120" w:themeColor="accent3"/>
        </w:rPr>
      </w:pPr>
      <w:r>
        <w:rPr>
          <w:noProof/>
          <w:color w:val="F27120" w:themeColor="accent3"/>
        </w:rPr>
        <w:t>rÉponses aux dÉfis</w:t>
      </w:r>
    </w:p>
    <w:p w:rsidR="008F56C8" w:rsidRPr="00257474" w:rsidRDefault="008F56C8" w:rsidP="008F56C8">
      <w:pPr>
        <w:jc w:val="center"/>
        <w:rPr>
          <w:rFonts w:eastAsia="SimSun" w:cstheme="minorHAnsi"/>
          <w:b/>
          <w:noProof/>
          <w:kern w:val="3"/>
          <w:lang w:eastAsia="fr-FR"/>
        </w:rPr>
      </w:pPr>
      <w:r w:rsidRPr="008F56C8">
        <w:rPr>
          <w:rFonts w:eastAsia="SimSun" w:cstheme="minorHAnsi"/>
          <w:b/>
          <w:noProof/>
          <w:kern w:val="3"/>
          <w:lang w:eastAsia="fr-FR"/>
        </w:rPr>
        <w:t xml:space="preserve"> </w:t>
      </w:r>
      <w:r w:rsidRPr="000F1C75">
        <w:rPr>
          <w:rFonts w:eastAsia="SimSun" w:cstheme="minorHAnsi"/>
          <w:b/>
          <w:noProof/>
          <w:kern w:val="3"/>
          <w:lang w:eastAsia="fr-FR"/>
        </w:rPr>
        <w:t>Ne pas montrer les photos à votre enfant avant de faire l’expérience !</w:t>
      </w:r>
    </w:p>
    <w:p w:rsidR="00E14807" w:rsidRDefault="004B5601">
      <w:pPr>
        <w:rPr>
          <w:noProof/>
        </w:rPr>
      </w:pPr>
      <w:r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3D8BBBEF" wp14:editId="34B59D43">
                <wp:simplePos x="0" y="0"/>
                <wp:positionH relativeFrom="column">
                  <wp:posOffset>3718560</wp:posOffset>
                </wp:positionH>
                <wp:positionV relativeFrom="paragraph">
                  <wp:posOffset>158115</wp:posOffset>
                </wp:positionV>
                <wp:extent cx="2649855" cy="7884160"/>
                <wp:effectExtent l="0" t="0" r="0" b="2540"/>
                <wp:wrapSquare wrapText="bothSides"/>
                <wp:docPr id="54" name="Zone de text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855" cy="7884160"/>
                        </a:xfrm>
                        <a:prstGeom prst="roundRect">
                          <a:avLst>
                            <a:gd name="adj" fmla="val 7439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6C8" w:rsidRDefault="00814FF6" w:rsidP="004B5601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La solution</w:t>
                            </w:r>
                            <w:r w:rsidRPr="00DB50DC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="0082610A" w:rsidRPr="00DB50D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980C29A" wp14:editId="0BB67534">
                                  <wp:extent cx="2231110" cy="2291080"/>
                                  <wp:effectExtent l="0" t="0" r="0" b="0"/>
                                  <wp:docPr id="11" name="Image 11" descr="C:\Users\Admin\Documents\MAP_2009\Défis_2009\PHOTOS_Défis_2009\P10006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ocuments\MAP_2009\Défis_2009\PHOTOS_Défis_2009\P10006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683" t="4595" r="14076" b="74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2244" cy="2292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5601" w:rsidRDefault="00600A8D" w:rsidP="0050435E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T</w:t>
                            </w:r>
                            <w:r w:rsidR="0050435E">
                              <w:rPr>
                                <w:rFonts w:cstheme="minorHAnsi"/>
                                <w:b/>
                              </w:rPr>
                              <w:t>out simplement creusée, l</w:t>
                            </w:r>
                            <w:r w:rsidR="0082610A">
                              <w:rPr>
                                <w:rFonts w:cstheme="minorHAnsi"/>
                                <w:b/>
                              </w:rPr>
                              <w:t>a pomme de terre peut</w:t>
                            </w:r>
                            <w:r w:rsidR="0050435E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="0050435E">
                              <w:rPr>
                                <w:rFonts w:cstheme="minorHAnsi"/>
                                <w:b/>
                              </w:rPr>
                              <w:t>déjà</w:t>
                            </w:r>
                            <w:bookmarkStart w:id="0" w:name="_GoBack"/>
                            <w:bookmarkEnd w:id="0"/>
                            <w:r w:rsidR="0082610A">
                              <w:rPr>
                                <w:rFonts w:cstheme="minorHAnsi"/>
                                <w:b/>
                              </w:rPr>
                              <w:t xml:space="preserve"> flotter</w:t>
                            </w:r>
                            <w:r w:rsidR="0050435E">
                              <w:rPr>
                                <w:rFonts w:cstheme="minorHAnsi"/>
                                <w:b/>
                              </w:rPr>
                              <w:t> !</w:t>
                            </w:r>
                          </w:p>
                          <w:p w:rsidR="004B5601" w:rsidRDefault="004B5601" w:rsidP="004B5601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3F6F26" w:rsidRDefault="003F6F26" w:rsidP="003F6F26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____________________________</w:t>
                            </w:r>
                          </w:p>
                          <w:p w:rsidR="004B5601" w:rsidRDefault="004B5601" w:rsidP="004B5601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3F6F26" w:rsidRDefault="003F6F26" w:rsidP="003F6F26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Les idées qui ne marchent pas</w:t>
                            </w:r>
                          </w:p>
                          <w:p w:rsidR="008F21D6" w:rsidRDefault="008F21D6" w:rsidP="004B5601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8F56C8" w:rsidRDefault="008F56C8" w:rsidP="004B5601">
                            <w:pPr>
                              <w:jc w:val="center"/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drawing>
                                <wp:inline distT="0" distB="0" distL="0" distR="0" wp14:anchorId="75BD498B" wp14:editId="79BB4551">
                                  <wp:extent cx="2240686" cy="2160000"/>
                                  <wp:effectExtent l="0" t="0" r="7620" b="0"/>
                                  <wp:docPr id="58" name="Imag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 descr="C:\Users\Admin\AppData\Local\Microsoft\Windows\INetCache\Content.Word\P10006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222" t="19163" r="31727" b="126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0686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4FF6" w:rsidRDefault="004B5601" w:rsidP="004B5601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>Construire un radeau avec des pailles et poser la pomme</w:t>
                            </w:r>
                            <w:r w:rsidR="00814FF6"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 xml:space="preserve"> de terre dessus.</w:t>
                            </w:r>
                          </w:p>
                          <w:p w:rsidR="008F56C8" w:rsidRDefault="00600A8D" w:rsidP="004B5601">
                            <w:pPr>
                              <w:jc w:val="center"/>
                            </w:pPr>
                            <w:r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 xml:space="preserve">En effet, </w:t>
                            </w:r>
                            <w:r w:rsidR="004B5601"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>dans ce cas</w:t>
                            </w:r>
                            <w:r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>,</w:t>
                            </w:r>
                            <w:r w:rsidR="004B5601"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 xml:space="preserve"> la pomme de terre ne flotte pas toute seule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8BBBEF" id="Zone de texte 54" o:spid="_x0000_s1039" style="position:absolute;margin-left:292.8pt;margin-top:12.45pt;width:208.65pt;height:620.8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48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" fillcolor="#fce2d2 [662]" stroked="f" strokeweight="1pt">
                <v:stroke joinstyle="miter"/>
                <v:textbox>
                  <w:txbxContent>
                    <w:p w:rsidR="008F56C8" w:rsidRDefault="00814FF6" w:rsidP="004B5601">
                      <w:pPr>
                        <w:jc w:val="center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La solution</w:t>
                      </w:r>
                      <w:r w:rsidRPr="00DB50DC">
                        <w:rPr>
                          <w:noProof/>
                          <w:lang w:eastAsia="fr-FR"/>
                        </w:rPr>
                        <w:t xml:space="preserve"> </w:t>
                      </w:r>
                      <w:r w:rsidR="0082610A" w:rsidRPr="00DB50D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980C29A" wp14:editId="0BB67534">
                            <wp:extent cx="2231110" cy="2291080"/>
                            <wp:effectExtent l="0" t="0" r="0" b="0"/>
                            <wp:docPr id="11" name="Image 11" descr="C:\Users\Admin\Documents\MAP_2009\Défis_2009\PHOTOS_Défis_2009\P10006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ocuments\MAP_2009\Défis_2009\PHOTOS_Défis_2009\P10006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683" t="4595" r="14076" b="74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2244" cy="2292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5601" w:rsidRDefault="00600A8D" w:rsidP="0050435E">
                      <w:pPr>
                        <w:jc w:val="center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T</w:t>
                      </w:r>
                      <w:r w:rsidR="0050435E">
                        <w:rPr>
                          <w:rFonts w:cstheme="minorHAnsi"/>
                          <w:b/>
                        </w:rPr>
                        <w:t>out simplement creusée, l</w:t>
                      </w:r>
                      <w:r w:rsidR="0082610A">
                        <w:rPr>
                          <w:rFonts w:cstheme="minorHAnsi"/>
                          <w:b/>
                        </w:rPr>
                        <w:t>a pomme de terre peut</w:t>
                      </w:r>
                      <w:r w:rsidR="0050435E"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50435E">
                        <w:rPr>
                          <w:rFonts w:cstheme="minorHAnsi"/>
                          <w:b/>
                        </w:rPr>
                        <w:t>déjà</w:t>
                      </w:r>
                      <w:bookmarkStart w:id="1" w:name="_GoBack"/>
                      <w:bookmarkEnd w:id="1"/>
                      <w:r w:rsidR="0082610A">
                        <w:rPr>
                          <w:rFonts w:cstheme="minorHAnsi"/>
                          <w:b/>
                        </w:rPr>
                        <w:t xml:space="preserve"> flotter</w:t>
                      </w:r>
                      <w:r w:rsidR="0050435E">
                        <w:rPr>
                          <w:rFonts w:cstheme="minorHAnsi"/>
                          <w:b/>
                        </w:rPr>
                        <w:t> !</w:t>
                      </w:r>
                    </w:p>
                    <w:p w:rsidR="004B5601" w:rsidRDefault="004B5601" w:rsidP="004B5601">
                      <w:pPr>
                        <w:jc w:val="center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3F6F26" w:rsidRDefault="003F6F26" w:rsidP="003F6F26">
                      <w:pPr>
                        <w:jc w:val="center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____________________________</w:t>
                      </w:r>
                    </w:p>
                    <w:p w:rsidR="004B5601" w:rsidRDefault="004B5601" w:rsidP="004B5601">
                      <w:pPr>
                        <w:jc w:val="center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3F6F26" w:rsidRDefault="003F6F26" w:rsidP="003F6F26">
                      <w:pPr>
                        <w:jc w:val="center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Les idées qui ne marchent pas</w:t>
                      </w:r>
                    </w:p>
                    <w:p w:rsidR="008F21D6" w:rsidRDefault="008F21D6" w:rsidP="004B5601">
                      <w:pPr>
                        <w:jc w:val="center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8F56C8" w:rsidRDefault="008F56C8" w:rsidP="004B5601">
                      <w:pPr>
                        <w:jc w:val="center"/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drawing>
                          <wp:inline distT="0" distB="0" distL="0" distR="0" wp14:anchorId="75BD498B" wp14:editId="79BB4551">
                            <wp:extent cx="2240686" cy="2160000"/>
                            <wp:effectExtent l="0" t="0" r="7620" b="0"/>
                            <wp:docPr id="58" name="Imag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 descr="C:\Users\Admin\AppData\Local\Microsoft\Windows\INetCache\Content.Word\P10006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222" t="19163" r="31727" b="126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40686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4FF6" w:rsidRDefault="004B5601" w:rsidP="004B5601">
                      <w:pPr>
                        <w:jc w:val="center"/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</w:pPr>
                      <w:r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>Construire un radeau avec des pailles et poser la pomme</w:t>
                      </w:r>
                      <w:r w:rsidR="00814FF6"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 xml:space="preserve"> de terre dessus.</w:t>
                      </w:r>
                    </w:p>
                    <w:p w:rsidR="008F56C8" w:rsidRDefault="00600A8D" w:rsidP="004B5601">
                      <w:pPr>
                        <w:jc w:val="center"/>
                      </w:pPr>
                      <w:r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 xml:space="preserve">En effet, </w:t>
                      </w:r>
                      <w:r w:rsidR="004B5601"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>dans ce cas</w:t>
                      </w:r>
                      <w:r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>,</w:t>
                      </w:r>
                      <w:r w:rsidR="004B5601"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 xml:space="preserve"> la pomme de terre ne flotte pas toute seule !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645950" behindDoc="0" locked="0" layoutInCell="1" allowOverlap="1" wp14:anchorId="620EADC6" wp14:editId="682D740C">
                <wp:simplePos x="0" y="0"/>
                <wp:positionH relativeFrom="column">
                  <wp:posOffset>741257</wp:posOffset>
                </wp:positionH>
                <wp:positionV relativeFrom="paragraph">
                  <wp:posOffset>159385</wp:posOffset>
                </wp:positionV>
                <wp:extent cx="2683510" cy="7884160"/>
                <wp:effectExtent l="0" t="0" r="2540" b="2540"/>
                <wp:wrapSquare wrapText="bothSides"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7884160"/>
                        </a:xfrm>
                        <a:prstGeom prst="roundRect">
                          <a:avLst>
                            <a:gd name="adj" fmla="val 8583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6C8" w:rsidRDefault="00814FF6" w:rsidP="004B5601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La solution</w:t>
                            </w:r>
                            <w:r w:rsidRPr="00DB50DC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="0082610A" w:rsidRPr="00DB50D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71B100" wp14:editId="3CA03F91">
                                  <wp:extent cx="2187575" cy="1640681"/>
                                  <wp:effectExtent l="0" t="0" r="3175" b="0"/>
                                  <wp:docPr id="10" name="Image 10" descr="C:\Users\Admin\Documents\MAP_2009\Défis_2009\PHOTOS_Défis_2009\P100068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ocuments\MAP_2009\Défis_2009\PHOTOS_Défis_2009\P100068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7575" cy="1640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60E4" w:rsidRDefault="004B5601" w:rsidP="004B5601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La solution : </w:t>
                            </w:r>
                            <w:r w:rsidR="0082610A"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Faire un creux</w:t>
                            </w: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 !</w:t>
                            </w:r>
                          </w:p>
                          <w:p w:rsidR="004B5601" w:rsidRDefault="004B5601" w:rsidP="004B5601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Cela augmenta la flottabilité de l’objet et lui permet</w:t>
                            </w:r>
                            <w:r w:rsidR="00600A8D"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tra</w:t>
                            </w: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 de flotter !</w:t>
                            </w:r>
                            <w:r w:rsidR="0050435E"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 Avec une feuille de papier, fabriquer un bateau en creux ou en origami fonctionne.</w:t>
                            </w:r>
                          </w:p>
                          <w:p w:rsidR="004B5601" w:rsidRDefault="004B5601" w:rsidP="0050435E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3F6F26" w:rsidRDefault="003F6F26" w:rsidP="003F6F26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____________________________</w:t>
                            </w:r>
                          </w:p>
                          <w:p w:rsidR="004B5601" w:rsidRDefault="004B5601" w:rsidP="004B5601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4B5601" w:rsidRDefault="003F6F26" w:rsidP="004B5601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Les idées qui ne marchent pas</w:t>
                            </w:r>
                          </w:p>
                          <w:p w:rsidR="008F56C8" w:rsidRDefault="008F56C8" w:rsidP="004B5601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8F56C8" w:rsidRDefault="008F56C8" w:rsidP="004B5601">
                            <w:pPr>
                              <w:jc w:val="center"/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drawing>
                                <wp:inline distT="0" distB="0" distL="0" distR="0" wp14:anchorId="578DE3D9" wp14:editId="796AE960">
                                  <wp:extent cx="2332193" cy="2160000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C:\Users\Admin\AppData\Local\Microsoft\Windows\INetCache\Content.Word\P10006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822" t="4552" r="23530" b="205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2193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56C8" w:rsidRDefault="004B5601" w:rsidP="004B5601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Couper la pomme de terre en morceau</w:t>
                            </w:r>
                            <w:r w:rsidR="00814FF6"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x</w:t>
                            </w: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 ne permet pas de la </w:t>
                            </w:r>
                            <w:r w:rsidR="00814FF6"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la faire </w:t>
                            </w: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flotter !</w:t>
                            </w:r>
                          </w:p>
                          <w:p w:rsidR="00814FF6" w:rsidRDefault="00814FF6" w:rsidP="004B5601">
                            <w:pPr>
                              <w:jc w:val="center"/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Les petits morceaux coulent aussi.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0EADC6" id="Zone de texte 37" o:spid="_x0000_s1040" style="position:absolute;margin-left:58.35pt;margin-top:12.55pt;width:211.3pt;height:620.8pt;z-index:2516459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56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" fillcolor="#fce2d2 [662]" stroked="f" strokeweight="1pt">
                <v:stroke joinstyle="miter"/>
                <v:textbox>
                  <w:txbxContent>
                    <w:p w:rsidR="008F56C8" w:rsidRDefault="00814FF6" w:rsidP="004B5601">
                      <w:pPr>
                        <w:jc w:val="center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La solution</w:t>
                      </w:r>
                      <w:r w:rsidRPr="00DB50DC">
                        <w:rPr>
                          <w:noProof/>
                          <w:lang w:eastAsia="fr-FR"/>
                        </w:rPr>
                        <w:t xml:space="preserve"> </w:t>
                      </w:r>
                      <w:r w:rsidR="0082610A" w:rsidRPr="00DB50D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71B100" wp14:editId="3CA03F91">
                            <wp:extent cx="2187575" cy="1640681"/>
                            <wp:effectExtent l="0" t="0" r="3175" b="0"/>
                            <wp:docPr id="10" name="Image 10" descr="C:\Users\Admin\Documents\MAP_2009\Défis_2009\PHOTOS_Défis_2009\P100068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ocuments\MAP_2009\Défis_2009\PHOTOS_Défis_2009\P100068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7575" cy="1640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60E4" w:rsidRDefault="004B5601" w:rsidP="004B5601">
                      <w:pPr>
                        <w:jc w:val="center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La solution : </w:t>
                      </w:r>
                      <w:r w:rsidR="0082610A"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Faire un creux</w:t>
                      </w: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 !</w:t>
                      </w:r>
                    </w:p>
                    <w:p w:rsidR="004B5601" w:rsidRDefault="004B5601" w:rsidP="004B5601">
                      <w:pPr>
                        <w:jc w:val="center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Cela augmenta la flottabilité de l’objet et lui permet</w:t>
                      </w:r>
                      <w:r w:rsidR="00600A8D"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tra</w:t>
                      </w: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 de flotter !</w:t>
                      </w:r>
                      <w:r w:rsidR="0050435E"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 Avec une feuille de papier, fabriquer un bateau en creux ou en origami fonctionne.</w:t>
                      </w:r>
                    </w:p>
                    <w:p w:rsidR="004B5601" w:rsidRDefault="004B5601" w:rsidP="0050435E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3F6F26" w:rsidRDefault="003F6F26" w:rsidP="003F6F26">
                      <w:pPr>
                        <w:jc w:val="center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____________________________</w:t>
                      </w:r>
                    </w:p>
                    <w:p w:rsidR="004B5601" w:rsidRDefault="004B5601" w:rsidP="004B5601">
                      <w:pPr>
                        <w:jc w:val="center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4B5601" w:rsidRDefault="003F6F26" w:rsidP="004B5601">
                      <w:pPr>
                        <w:jc w:val="center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Les idées qui ne marchent pas</w:t>
                      </w:r>
                    </w:p>
                    <w:p w:rsidR="008F56C8" w:rsidRDefault="008F56C8" w:rsidP="004B5601">
                      <w:pPr>
                        <w:jc w:val="center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8F56C8" w:rsidRDefault="008F56C8" w:rsidP="004B5601">
                      <w:pPr>
                        <w:jc w:val="center"/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drawing>
                          <wp:inline distT="0" distB="0" distL="0" distR="0" wp14:anchorId="578DE3D9" wp14:editId="796AE960">
                            <wp:extent cx="2332193" cy="2160000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C:\Users\Admin\AppData\Local\Microsoft\Windows\INetCache\Content.Word\P10006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822" t="4552" r="23530" b="205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32193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56C8" w:rsidRDefault="004B5601" w:rsidP="004B5601">
                      <w:pPr>
                        <w:jc w:val="center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Couper la pomme de terre en morceau</w:t>
                      </w:r>
                      <w:r w:rsidR="00814FF6"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x</w:t>
                      </w: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 ne permet pas de la </w:t>
                      </w:r>
                      <w:r w:rsidR="00814FF6"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la faire </w:t>
                      </w: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flotter !</w:t>
                      </w:r>
                    </w:p>
                    <w:p w:rsidR="00814FF6" w:rsidRDefault="00814FF6" w:rsidP="004B5601">
                      <w:pPr>
                        <w:jc w:val="center"/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Les petits morceaux coulent aussi.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23307D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-188819</wp:posOffset>
                </wp:positionH>
                <wp:positionV relativeFrom="paragraph">
                  <wp:posOffset>8341061</wp:posOffset>
                </wp:positionV>
                <wp:extent cx="7446421" cy="1024592"/>
                <wp:effectExtent l="0" t="0" r="0" b="4445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6421" cy="1024592"/>
                          <a:chOff x="0" y="0"/>
                          <a:chExt cx="7446421" cy="1024592"/>
                        </a:xfrm>
                      </wpg:grpSpPr>
                      <wps:wsp>
                        <wps:cNvPr id="6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94" y="542365"/>
                            <a:ext cx="2572871" cy="47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txbx>
                          <w:txbxContent>
                            <w:p w:rsidR="004D3881" w:rsidRPr="000C65BD" w:rsidRDefault="004D3881" w:rsidP="004D3881">
                              <w:pPr>
                                <w:rPr>
                                  <w:b/>
                                  <w:noProof/>
                                  <w:color w:val="BFBFBF" w:themeColor="background1" w:themeShade="BF"/>
                                  <w:sz w:val="26"/>
                                  <w:szCs w:val="26"/>
                                </w:rPr>
                              </w:pPr>
                              <w:r w:rsidRPr="000C65BD">
                                <w:rPr>
                                  <w:b/>
                                  <w:noProof/>
                                  <w:color w:val="BFBFBF" w:themeColor="background1" w:themeShade="BF"/>
                                  <w:sz w:val="26"/>
                                  <w:szCs w:val="26"/>
                                </w:rPr>
                                <w:t>CONTINUITÉ PÉDAGOGIQUE</w:t>
                              </w:r>
                            </w:p>
                            <w:p w:rsidR="004D3881" w:rsidRPr="00F019E4" w:rsidRDefault="004D3881" w:rsidP="004D3881">
                              <w:pPr>
                                <w:rPr>
                                  <w:b/>
                                  <w:noProof/>
                                  <w:color w:val="FFFFFF" w:themeColor="background1"/>
                                  <w:sz w:val="10"/>
                                </w:rPr>
                              </w:pPr>
                              <w:r w:rsidRPr="00F019E4">
                                <w:rPr>
                                  <w:b/>
                                  <w:noProof/>
                                  <w:color w:val="FFFFFF" w:themeColor="background1"/>
                                  <w:sz w:val="20"/>
                                </w:rPr>
                                <w:t>DÉFI</w:t>
                              </w:r>
                              <w:r w:rsidR="00EB6E4B">
                                <w:rPr>
                                  <w:b/>
                                  <w:noProof/>
                                  <w:color w:val="FFFFFF" w:themeColor="background1"/>
                                  <w:sz w:val="20"/>
                                </w:rPr>
                                <w:t>S</w:t>
                              </w:r>
                              <w:r w:rsidRPr="00F019E4">
                                <w:rPr>
                                  <w:b/>
                                  <w:noProof/>
                                  <w:color w:val="FFFFFF" w:themeColor="background1"/>
                                  <w:sz w:val="20"/>
                                </w:rPr>
                                <w:t xml:space="preserve"> SCIENTIFIQUES POUR LES ÉLÈVES</w:t>
                              </w:r>
                              <w:r w:rsidRPr="00F019E4">
                                <w:rPr>
                                  <w:b/>
                                  <w:color w:val="FFFFFF" w:themeColor="background1"/>
                                  <w:lang w:eastAsia="zh-C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01059" cy="38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txbx>
                          <w:txbxContent>
                            <w:p w:rsidR="004D3881" w:rsidRPr="0046543E" w:rsidRDefault="004D3881" w:rsidP="0046543E">
                              <w:pPr>
                                <w:pStyle w:val="Contact1"/>
                                <w:rPr>
                                  <w:b/>
                                  <w:noProof/>
                                  <w:sz w:val="10"/>
                                </w:rPr>
                              </w:pPr>
                              <w:r w:rsidRPr="0046543E">
                                <w:rPr>
                                  <w:rStyle w:val="lev"/>
                                  <w:rFonts w:cstheme="minorHAnsi"/>
                                  <w:b w:val="0"/>
                                </w:rPr>
                                <w:t>Ces défis sont proposés</w:t>
                              </w:r>
                              <w:r w:rsidR="00AF0EA1">
                                <w:t xml:space="preserve"> par les équipes</w:t>
                              </w:r>
                              <w:r w:rsidRPr="0046543E">
                                <w:t xml:space="preserve"> du réseau des Centre</w:t>
                              </w:r>
                              <w:r w:rsidR="00990007">
                                <w:t>s</w:t>
                              </w:r>
                              <w:r w:rsidRPr="0046543E">
                                <w:t xml:space="preserve"> pilotes La main à la pâte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Connecteur droit 12"/>
                        <wps:cNvCnPr/>
                        <wps:spPr>
                          <a:xfrm>
                            <a:off x="98612" y="313765"/>
                            <a:ext cx="717867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5506" y="726142"/>
                            <a:ext cx="35109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543E" w:rsidRPr="0046543E" w:rsidRDefault="00D2773C" w:rsidP="0046543E">
                              <w:pPr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hyperlink r:id="rId27" w:history="1">
                                <w:r w:rsidR="0046543E" w:rsidRPr="00120458">
                                  <w:rPr>
                                    <w:rStyle w:val="Lienhypertexte"/>
                                    <w:sz w:val="20"/>
                                  </w:rPr>
                                  <w:t>https://www.fondation-lamap.org/fr/continuite-defis</w:t>
                                </w:r>
                              </w:hyperlink>
                              <w:r w:rsidR="0046543E" w:rsidRPr="00F019E4">
                                <w:rPr>
                                  <w:b/>
                                  <w:color w:val="FFFFFF" w:themeColor="background1"/>
                                  <w:lang w:eastAsia="zh-C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4" o:spid="_x0000_s1041" style="position:absolute;margin-left:-14.85pt;margin-top:656.8pt;width:586.35pt;height:80.7pt;z-index:251796480" coordsize="74464,10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">
                <v:shape id="_x0000_s1042" type="#_x0000_t202" style="position:absolute;left:268;top:5423;width:25729;height: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:rsidR="004D3881" w:rsidRPr="000C65BD" w:rsidRDefault="004D3881" w:rsidP="004D3881">
                        <w:pPr>
                          <w:rPr>
                            <w:b/>
                            <w:noProof/>
                            <w:color w:val="BFBFBF" w:themeColor="background1" w:themeShade="BF"/>
                            <w:sz w:val="26"/>
                            <w:szCs w:val="26"/>
                          </w:rPr>
                        </w:pPr>
                        <w:r w:rsidRPr="000C65BD">
                          <w:rPr>
                            <w:b/>
                            <w:noProof/>
                            <w:color w:val="BFBFBF" w:themeColor="background1" w:themeShade="BF"/>
                            <w:sz w:val="26"/>
                            <w:szCs w:val="26"/>
                          </w:rPr>
                          <w:t>CONTINUITÉ PÉDAGOGIQUE</w:t>
                        </w:r>
                      </w:p>
                      <w:p w:rsidR="004D3881" w:rsidRPr="00F019E4" w:rsidRDefault="004D3881" w:rsidP="004D3881">
                        <w:pPr>
                          <w:rPr>
                            <w:b/>
                            <w:noProof/>
                            <w:color w:val="FFFFFF" w:themeColor="background1"/>
                            <w:sz w:val="10"/>
                          </w:rPr>
                        </w:pPr>
                        <w:r w:rsidRPr="00F019E4">
                          <w:rPr>
                            <w:b/>
                            <w:noProof/>
                            <w:color w:val="FFFFFF" w:themeColor="background1"/>
                            <w:sz w:val="20"/>
                          </w:rPr>
                          <w:t>DÉFI</w:t>
                        </w:r>
                        <w:r w:rsidR="00EB6E4B">
                          <w:rPr>
                            <w:b/>
                            <w:noProof/>
                            <w:color w:val="FFFFFF" w:themeColor="background1"/>
                            <w:sz w:val="20"/>
                          </w:rPr>
                          <w:t>S</w:t>
                        </w:r>
                        <w:r w:rsidRPr="00F019E4">
                          <w:rPr>
                            <w:b/>
                            <w:noProof/>
                            <w:color w:val="FFFFFF" w:themeColor="background1"/>
                            <w:sz w:val="20"/>
                          </w:rPr>
                          <w:t xml:space="preserve"> SCIENTIFIQUES POUR LES ÉLÈVES</w:t>
                        </w:r>
                        <w:r w:rsidRPr="00F019E4">
                          <w:rPr>
                            <w:b/>
                            <w:color w:val="FFFFFF" w:themeColor="background1"/>
                            <w:lang w:eastAsia="zh-CN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3" type="#_x0000_t202" style="position:absolute;width:69010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:rsidR="004D3881" w:rsidRPr="0046543E" w:rsidRDefault="004D3881" w:rsidP="0046543E">
                        <w:pPr>
                          <w:pStyle w:val="Contact1"/>
                          <w:rPr>
                            <w:b/>
                            <w:noProof/>
                            <w:sz w:val="10"/>
                          </w:rPr>
                        </w:pPr>
                        <w:r w:rsidRPr="0046543E">
                          <w:rPr>
                            <w:rStyle w:val="lev"/>
                            <w:rFonts w:cstheme="minorHAnsi"/>
                            <w:b w:val="0"/>
                          </w:rPr>
                          <w:t>Ces défis sont proposés</w:t>
                        </w:r>
                        <w:r w:rsidR="00AF0EA1">
                          <w:t xml:space="preserve"> par les équipes</w:t>
                        </w:r>
                        <w:r w:rsidRPr="0046543E">
                          <w:t xml:space="preserve"> du réseau des Centre</w:t>
                        </w:r>
                        <w:r w:rsidR="00990007">
                          <w:t>s</w:t>
                        </w:r>
                        <w:r w:rsidRPr="0046543E">
                          <w:t xml:space="preserve"> pilotes La main à la pâte</w:t>
                        </w:r>
                      </w:p>
                    </w:txbxContent>
                  </v:textbox>
                </v:shape>
                <v:line id="Connecteur droit 12" o:spid="_x0000_s1044" style="position:absolute;visibility:visible;mso-wrap-style:square" from="986,3137" to="72772,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" strokecolor="white [3212]">
                  <v:stroke joinstyle="miter"/>
                </v:line>
                <v:shape id="_x0000_s1045" type="#_x0000_t202" style="position:absolute;left:39355;top:7261;width:35109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:rsidR="0046543E" w:rsidRPr="0046543E" w:rsidRDefault="00D2773C" w:rsidP="0046543E">
                        <w:pPr>
                          <w:rPr>
                            <w:color w:val="FFFFFF" w:themeColor="background1"/>
                            <w:sz w:val="20"/>
                          </w:rPr>
                        </w:pPr>
                        <w:hyperlink r:id="rId28" w:history="1">
                          <w:r w:rsidR="0046543E" w:rsidRPr="00120458">
                            <w:rPr>
                              <w:rStyle w:val="Lienhypertexte"/>
                              <w:sz w:val="20"/>
                            </w:rPr>
                            <w:t>https://www.fondation-lamap.org/fr/continuite-defis</w:t>
                          </w:r>
                        </w:hyperlink>
                        <w:r w:rsidR="0046543E" w:rsidRPr="00F019E4">
                          <w:rPr>
                            <w:b/>
                            <w:color w:val="FFFFFF" w:themeColor="background1"/>
                            <w:lang w:eastAsia="zh-CN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30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-266550</wp:posOffset>
                </wp:positionH>
                <wp:positionV relativeFrom="paragraph">
                  <wp:posOffset>8214995</wp:posOffset>
                </wp:positionV>
                <wp:extent cx="7553587" cy="1239520"/>
                <wp:effectExtent l="0" t="0" r="9525" b="0"/>
                <wp:wrapNone/>
                <wp:docPr id="60" name="Rectangle 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587" cy="123952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58C" w:rsidRDefault="005E15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 21" o:spid="_x0000_s1046" style="position:absolute;margin-left:-21pt;margin-top:646.85pt;width:594.75pt;height:97.6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" fillcolor="#f27120 [3206]" stroked="f" strokeweight="1pt">
                <v:textbox>
                  <w:txbxContent>
                    <w:p w:rsidR="005E158C" w:rsidRDefault="005E158C"/>
                  </w:txbxContent>
                </v:textbox>
              </v:rect>
            </w:pict>
          </mc:Fallback>
        </mc:AlternateContent>
      </w:r>
      <w:r w:rsidR="0049005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8495030</wp:posOffset>
                </wp:positionV>
                <wp:extent cx="7130415" cy="0"/>
                <wp:effectExtent l="0" t="0" r="0" b="0"/>
                <wp:wrapNone/>
                <wp:docPr id="67" name="Connecteur droi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041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1422E6" id="Connecteur droit 67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1pt,668.9pt" to="556.35pt,6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" stroked="f"/>
            </w:pict>
          </mc:Fallback>
        </mc:AlternateContent>
      </w:r>
    </w:p>
    <w:sectPr w:rsidR="00E14807" w:rsidSect="00BE4490">
      <w:pgSz w:w="11906" w:h="16838" w:code="9"/>
      <w:pgMar w:top="284" w:right="432" w:bottom="142" w:left="432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773C" w:rsidRDefault="00D2773C" w:rsidP="00AA35A8">
      <w:pPr>
        <w:spacing w:line="240" w:lineRule="auto"/>
      </w:pPr>
      <w:r>
        <w:separator/>
      </w:r>
    </w:p>
  </w:endnote>
  <w:endnote w:type="continuationSeparator" w:id="0">
    <w:p w:rsidR="00D2773C" w:rsidRDefault="00D2773C" w:rsidP="00AA35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773C" w:rsidRDefault="00D2773C" w:rsidP="00AA35A8">
      <w:pPr>
        <w:spacing w:line="240" w:lineRule="auto"/>
      </w:pPr>
      <w:r>
        <w:separator/>
      </w:r>
    </w:p>
  </w:footnote>
  <w:footnote w:type="continuationSeparator" w:id="0">
    <w:p w:rsidR="00D2773C" w:rsidRDefault="00D2773C" w:rsidP="00AA35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pt;height: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" o:bullet="t">
        <v:imagedata r:id="rId1" o:title=""/>
      </v:shape>
    </w:pict>
  </w:numPicBullet>
  <w:numPicBullet w:numPicBulletId="1">
    <w:pict>
      <v:shape id="_x0000_i1029" type="#_x0000_t75" style="width:15pt;height: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" o:bullet="t">
        <v:imagedata r:id="rId2" o:title=""/>
      </v:shape>
    </w:pict>
  </w:numPicBullet>
  <w:abstractNum w:abstractNumId="0" w15:restartNumberingAfterBreak="0">
    <w:nsid w:val="0B3D655C"/>
    <w:multiLevelType w:val="hybridMultilevel"/>
    <w:tmpl w:val="752230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AE27A0"/>
    <w:multiLevelType w:val="hybridMultilevel"/>
    <w:tmpl w:val="88F0E214"/>
    <w:lvl w:ilvl="0" w:tplc="B7B08382">
      <w:numFmt w:val="decimalZero"/>
      <w:lvlText w:val="(%1)"/>
      <w:lvlJc w:val="left"/>
      <w:pPr>
        <w:ind w:left="9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F6618"/>
    <w:multiLevelType w:val="hybridMultilevel"/>
    <w:tmpl w:val="DFF2C8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B010FB"/>
    <w:multiLevelType w:val="hybridMultilevel"/>
    <w:tmpl w:val="5CF0D04A"/>
    <w:lvl w:ilvl="0" w:tplc="225455B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01308"/>
    <w:multiLevelType w:val="hybridMultilevel"/>
    <w:tmpl w:val="FDAA04AE"/>
    <w:lvl w:ilvl="0" w:tplc="672CA484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color w:val="8A238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F2D3E"/>
    <w:multiLevelType w:val="hybridMultilevel"/>
    <w:tmpl w:val="B56C6F6A"/>
    <w:lvl w:ilvl="0" w:tplc="27E019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8F2054"/>
    <w:multiLevelType w:val="hybridMultilevel"/>
    <w:tmpl w:val="BBF8ADCC"/>
    <w:lvl w:ilvl="0" w:tplc="DFA8F08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AD2D11"/>
    <w:multiLevelType w:val="hybridMultilevel"/>
    <w:tmpl w:val="03A88866"/>
    <w:lvl w:ilvl="0" w:tplc="E37A494A">
      <w:numFmt w:val="bullet"/>
      <w:lvlText w:val="-"/>
      <w:lvlJc w:val="left"/>
      <w:pPr>
        <w:ind w:left="405" w:hanging="360"/>
      </w:pPr>
      <w:rPr>
        <w:rFonts w:ascii="Cambria" w:eastAsia="Cambria" w:hAnsi="Cambria" w:cs="Cambria" w:hint="default"/>
      </w:rPr>
    </w:lvl>
    <w:lvl w:ilvl="1" w:tplc="040C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5CF0337A"/>
    <w:multiLevelType w:val="hybridMultilevel"/>
    <w:tmpl w:val="1004B7A8"/>
    <w:lvl w:ilvl="0" w:tplc="E37A494A">
      <w:numFmt w:val="bullet"/>
      <w:lvlText w:val="-"/>
      <w:lvlJc w:val="left"/>
      <w:pPr>
        <w:ind w:left="360" w:hanging="360"/>
      </w:pPr>
      <w:rPr>
        <w:rFonts w:ascii="Cambria" w:eastAsia="Cambria" w:hAnsi="Cambria" w:cs="Cambria" w:hint="default"/>
      </w:rPr>
    </w:lvl>
    <w:lvl w:ilvl="1" w:tplc="E37A494A">
      <w:numFmt w:val="bullet"/>
      <w:lvlText w:val="-"/>
      <w:lvlJc w:val="left"/>
      <w:pPr>
        <w:ind w:left="1080" w:hanging="360"/>
      </w:pPr>
      <w:rPr>
        <w:rFonts w:ascii="Cambria" w:eastAsia="Cambria" w:hAnsi="Cambria" w:cs="Cambria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58870EC"/>
    <w:multiLevelType w:val="hybridMultilevel"/>
    <w:tmpl w:val="C8D2B2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4C7A06"/>
    <w:multiLevelType w:val="hybridMultilevel"/>
    <w:tmpl w:val="620853E2"/>
    <w:lvl w:ilvl="0" w:tplc="1F0687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797DA3"/>
    <w:multiLevelType w:val="hybridMultilevel"/>
    <w:tmpl w:val="333E20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B62FC6"/>
    <w:multiLevelType w:val="hybridMultilevel"/>
    <w:tmpl w:val="9E06F0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FF0DB1"/>
    <w:multiLevelType w:val="hybridMultilevel"/>
    <w:tmpl w:val="0E4E3628"/>
    <w:lvl w:ilvl="0" w:tplc="BFF8052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7833FE2"/>
    <w:multiLevelType w:val="hybridMultilevel"/>
    <w:tmpl w:val="FD36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7D5009"/>
    <w:multiLevelType w:val="hybridMultilevel"/>
    <w:tmpl w:val="464A0A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EDC1435"/>
    <w:multiLevelType w:val="hybridMultilevel"/>
    <w:tmpl w:val="D60C23A2"/>
    <w:lvl w:ilvl="0" w:tplc="040C0019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4"/>
  </w:num>
  <w:num w:numId="3">
    <w:abstractNumId w:val="3"/>
  </w:num>
  <w:num w:numId="4">
    <w:abstractNumId w:val="6"/>
  </w:num>
  <w:num w:numId="5">
    <w:abstractNumId w:val="4"/>
  </w:num>
  <w:num w:numId="6">
    <w:abstractNumId w:val="7"/>
  </w:num>
  <w:num w:numId="7">
    <w:abstractNumId w:val="13"/>
  </w:num>
  <w:num w:numId="8">
    <w:abstractNumId w:val="5"/>
  </w:num>
  <w:num w:numId="9">
    <w:abstractNumId w:val="8"/>
  </w:num>
  <w:num w:numId="10">
    <w:abstractNumId w:val="0"/>
  </w:num>
  <w:num w:numId="11">
    <w:abstractNumId w:val="15"/>
  </w:num>
  <w:num w:numId="12">
    <w:abstractNumId w:val="11"/>
  </w:num>
  <w:num w:numId="13">
    <w:abstractNumId w:val="12"/>
  </w:num>
  <w:num w:numId="14">
    <w:abstractNumId w:val="9"/>
  </w:num>
  <w:num w:numId="15">
    <w:abstractNumId w:val="16"/>
  </w:num>
  <w:num w:numId="16">
    <w:abstractNumId w:val="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543B"/>
    <w:rsid w:val="00016073"/>
    <w:rsid w:val="00033263"/>
    <w:rsid w:val="000334C1"/>
    <w:rsid w:val="0003364E"/>
    <w:rsid w:val="00035E47"/>
    <w:rsid w:val="000372A3"/>
    <w:rsid w:val="00044139"/>
    <w:rsid w:val="00050830"/>
    <w:rsid w:val="0005401E"/>
    <w:rsid w:val="00054E7A"/>
    <w:rsid w:val="00074303"/>
    <w:rsid w:val="0007492B"/>
    <w:rsid w:val="000873F6"/>
    <w:rsid w:val="00090856"/>
    <w:rsid w:val="000A29CB"/>
    <w:rsid w:val="000B286F"/>
    <w:rsid w:val="000C4208"/>
    <w:rsid w:val="000C65BD"/>
    <w:rsid w:val="000D134B"/>
    <w:rsid w:val="000E3272"/>
    <w:rsid w:val="00112736"/>
    <w:rsid w:val="00115B3E"/>
    <w:rsid w:val="00124ED6"/>
    <w:rsid w:val="00134278"/>
    <w:rsid w:val="001527CA"/>
    <w:rsid w:val="00167789"/>
    <w:rsid w:val="001905F0"/>
    <w:rsid w:val="00194704"/>
    <w:rsid w:val="001B160B"/>
    <w:rsid w:val="001B34BF"/>
    <w:rsid w:val="001D7486"/>
    <w:rsid w:val="001F3E17"/>
    <w:rsid w:val="00200B25"/>
    <w:rsid w:val="00203213"/>
    <w:rsid w:val="00206B68"/>
    <w:rsid w:val="002144FA"/>
    <w:rsid w:val="002236D5"/>
    <w:rsid w:val="00231455"/>
    <w:rsid w:val="0023307D"/>
    <w:rsid w:val="00243756"/>
    <w:rsid w:val="00254D52"/>
    <w:rsid w:val="0027193E"/>
    <w:rsid w:val="00290D7E"/>
    <w:rsid w:val="002A3037"/>
    <w:rsid w:val="002A62C1"/>
    <w:rsid w:val="002C4E0C"/>
    <w:rsid w:val="002C654C"/>
    <w:rsid w:val="002D376E"/>
    <w:rsid w:val="002E0111"/>
    <w:rsid w:val="002E0EE7"/>
    <w:rsid w:val="002E7306"/>
    <w:rsid w:val="0031550C"/>
    <w:rsid w:val="0031784E"/>
    <w:rsid w:val="00331DCE"/>
    <w:rsid w:val="0034053D"/>
    <w:rsid w:val="00344087"/>
    <w:rsid w:val="00352A17"/>
    <w:rsid w:val="0036750A"/>
    <w:rsid w:val="003B4AEF"/>
    <w:rsid w:val="003B4E8B"/>
    <w:rsid w:val="003D246A"/>
    <w:rsid w:val="003F6F26"/>
    <w:rsid w:val="004078AF"/>
    <w:rsid w:val="00415CF3"/>
    <w:rsid w:val="00435E71"/>
    <w:rsid w:val="004455D4"/>
    <w:rsid w:val="00453A7B"/>
    <w:rsid w:val="00454A90"/>
    <w:rsid w:val="0046543E"/>
    <w:rsid w:val="0049005F"/>
    <w:rsid w:val="004934C1"/>
    <w:rsid w:val="004936B2"/>
    <w:rsid w:val="0049633F"/>
    <w:rsid w:val="0049760F"/>
    <w:rsid w:val="004A28EA"/>
    <w:rsid w:val="004B5601"/>
    <w:rsid w:val="004C59A0"/>
    <w:rsid w:val="004D3881"/>
    <w:rsid w:val="004D5FB1"/>
    <w:rsid w:val="004F4051"/>
    <w:rsid w:val="0050435E"/>
    <w:rsid w:val="0050661B"/>
    <w:rsid w:val="0051581D"/>
    <w:rsid w:val="005858D8"/>
    <w:rsid w:val="005C6D8B"/>
    <w:rsid w:val="005E158C"/>
    <w:rsid w:val="005E60E4"/>
    <w:rsid w:val="005F513C"/>
    <w:rsid w:val="00600A8D"/>
    <w:rsid w:val="00600F1D"/>
    <w:rsid w:val="00613DFD"/>
    <w:rsid w:val="006236CE"/>
    <w:rsid w:val="006619ED"/>
    <w:rsid w:val="006A1E18"/>
    <w:rsid w:val="006A4CED"/>
    <w:rsid w:val="006B0199"/>
    <w:rsid w:val="006C5096"/>
    <w:rsid w:val="006C7F5A"/>
    <w:rsid w:val="006D20CF"/>
    <w:rsid w:val="006D76F1"/>
    <w:rsid w:val="006E3CB8"/>
    <w:rsid w:val="00713EEE"/>
    <w:rsid w:val="00722798"/>
    <w:rsid w:val="00727C89"/>
    <w:rsid w:val="007323FC"/>
    <w:rsid w:val="007555CF"/>
    <w:rsid w:val="00760E56"/>
    <w:rsid w:val="00761EA1"/>
    <w:rsid w:val="00774649"/>
    <w:rsid w:val="00791376"/>
    <w:rsid w:val="007B1BDE"/>
    <w:rsid w:val="007B3003"/>
    <w:rsid w:val="007D199A"/>
    <w:rsid w:val="007E2031"/>
    <w:rsid w:val="007F5CE5"/>
    <w:rsid w:val="008036CC"/>
    <w:rsid w:val="00811F6B"/>
    <w:rsid w:val="00812BCF"/>
    <w:rsid w:val="00814F19"/>
    <w:rsid w:val="00814FF6"/>
    <w:rsid w:val="0082610A"/>
    <w:rsid w:val="008263C8"/>
    <w:rsid w:val="00831977"/>
    <w:rsid w:val="00836D46"/>
    <w:rsid w:val="0085002E"/>
    <w:rsid w:val="00851655"/>
    <w:rsid w:val="00862677"/>
    <w:rsid w:val="00871DB8"/>
    <w:rsid w:val="00885947"/>
    <w:rsid w:val="00887E05"/>
    <w:rsid w:val="00891BC9"/>
    <w:rsid w:val="00892B49"/>
    <w:rsid w:val="008A171A"/>
    <w:rsid w:val="008F180B"/>
    <w:rsid w:val="008F21D6"/>
    <w:rsid w:val="008F48B9"/>
    <w:rsid w:val="008F56C8"/>
    <w:rsid w:val="009049BC"/>
    <w:rsid w:val="00920312"/>
    <w:rsid w:val="00957EAB"/>
    <w:rsid w:val="00970272"/>
    <w:rsid w:val="00985945"/>
    <w:rsid w:val="00990007"/>
    <w:rsid w:val="009A6A3A"/>
    <w:rsid w:val="009D5812"/>
    <w:rsid w:val="009D646A"/>
    <w:rsid w:val="009E0868"/>
    <w:rsid w:val="009E2194"/>
    <w:rsid w:val="009F18CA"/>
    <w:rsid w:val="009F696A"/>
    <w:rsid w:val="00A03E8B"/>
    <w:rsid w:val="00A14C7D"/>
    <w:rsid w:val="00A633B0"/>
    <w:rsid w:val="00A938E8"/>
    <w:rsid w:val="00AA1166"/>
    <w:rsid w:val="00AA35A8"/>
    <w:rsid w:val="00AB75D9"/>
    <w:rsid w:val="00AE562D"/>
    <w:rsid w:val="00AF0EA1"/>
    <w:rsid w:val="00AF2100"/>
    <w:rsid w:val="00AF5AFD"/>
    <w:rsid w:val="00B07A27"/>
    <w:rsid w:val="00B15BCD"/>
    <w:rsid w:val="00B21D93"/>
    <w:rsid w:val="00B25B7D"/>
    <w:rsid w:val="00B56686"/>
    <w:rsid w:val="00B665F7"/>
    <w:rsid w:val="00B83C25"/>
    <w:rsid w:val="00B8453F"/>
    <w:rsid w:val="00B85473"/>
    <w:rsid w:val="00B8682A"/>
    <w:rsid w:val="00B93684"/>
    <w:rsid w:val="00B9671D"/>
    <w:rsid w:val="00BA239F"/>
    <w:rsid w:val="00BA7F18"/>
    <w:rsid w:val="00BB35F3"/>
    <w:rsid w:val="00BD06F0"/>
    <w:rsid w:val="00BD543B"/>
    <w:rsid w:val="00BD720F"/>
    <w:rsid w:val="00BE2E4E"/>
    <w:rsid w:val="00BE4490"/>
    <w:rsid w:val="00BE5968"/>
    <w:rsid w:val="00BE71CF"/>
    <w:rsid w:val="00C01896"/>
    <w:rsid w:val="00C15A58"/>
    <w:rsid w:val="00C17021"/>
    <w:rsid w:val="00C60067"/>
    <w:rsid w:val="00C60A4B"/>
    <w:rsid w:val="00C62E97"/>
    <w:rsid w:val="00C74F02"/>
    <w:rsid w:val="00CA1209"/>
    <w:rsid w:val="00CA3738"/>
    <w:rsid w:val="00CB357E"/>
    <w:rsid w:val="00CB3E40"/>
    <w:rsid w:val="00CC090F"/>
    <w:rsid w:val="00CF22B3"/>
    <w:rsid w:val="00CF2731"/>
    <w:rsid w:val="00D15C44"/>
    <w:rsid w:val="00D2008A"/>
    <w:rsid w:val="00D224C3"/>
    <w:rsid w:val="00D2773C"/>
    <w:rsid w:val="00D3722B"/>
    <w:rsid w:val="00D70052"/>
    <w:rsid w:val="00D86385"/>
    <w:rsid w:val="00D95726"/>
    <w:rsid w:val="00DB472D"/>
    <w:rsid w:val="00DC5B9C"/>
    <w:rsid w:val="00DE5F88"/>
    <w:rsid w:val="00DE61D9"/>
    <w:rsid w:val="00DE7AF8"/>
    <w:rsid w:val="00DF0ECD"/>
    <w:rsid w:val="00DF2298"/>
    <w:rsid w:val="00DF3F98"/>
    <w:rsid w:val="00DF5155"/>
    <w:rsid w:val="00E04269"/>
    <w:rsid w:val="00E067BA"/>
    <w:rsid w:val="00E14807"/>
    <w:rsid w:val="00E2196E"/>
    <w:rsid w:val="00E527E8"/>
    <w:rsid w:val="00E72DAB"/>
    <w:rsid w:val="00E76227"/>
    <w:rsid w:val="00E80396"/>
    <w:rsid w:val="00E9121C"/>
    <w:rsid w:val="00EB5077"/>
    <w:rsid w:val="00EB6E4B"/>
    <w:rsid w:val="00EB74E8"/>
    <w:rsid w:val="00EC0F79"/>
    <w:rsid w:val="00EC7E79"/>
    <w:rsid w:val="00EE02AB"/>
    <w:rsid w:val="00F019E4"/>
    <w:rsid w:val="00F15DBA"/>
    <w:rsid w:val="00F21F4F"/>
    <w:rsid w:val="00F30552"/>
    <w:rsid w:val="00F46BDB"/>
    <w:rsid w:val="00F65A7C"/>
    <w:rsid w:val="00F677EF"/>
    <w:rsid w:val="00F75B5C"/>
    <w:rsid w:val="00F7748C"/>
    <w:rsid w:val="00F97FD3"/>
    <w:rsid w:val="00FA486C"/>
    <w:rsid w:val="00FD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BAFB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fr-FR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7FD3"/>
  </w:style>
  <w:style w:type="paragraph" w:styleId="Titre1">
    <w:name w:val="heading 1"/>
    <w:basedOn w:val="Normal"/>
    <w:next w:val="Normal"/>
    <w:link w:val="Titre1Car"/>
    <w:uiPriority w:val="9"/>
    <w:qFormat/>
    <w:rsid w:val="00EC0F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C0F79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aps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C0F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24ED6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53A7B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b/>
      <w:caps/>
      <w:color w:val="FFFFFF" w:themeColor="background1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7913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color w:val="FFFFFF" w:themeColor="background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472D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472D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31DC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887E05"/>
  </w:style>
  <w:style w:type="paragraph" w:styleId="Pieddepage">
    <w:name w:val="footer"/>
    <w:basedOn w:val="Normal"/>
    <w:link w:val="Pieddepage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87E05"/>
  </w:style>
  <w:style w:type="table" w:styleId="Grilledutableau">
    <w:name w:val="Table Grid"/>
    <w:basedOn w:val="TableauNormal"/>
    <w:uiPriority w:val="39"/>
    <w:rsid w:val="00AA3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EC0F79"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C0F79"/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styleId="Textedelespacerserv">
    <w:name w:val="Placeholder Text"/>
    <w:basedOn w:val="Policepardfaut"/>
    <w:uiPriority w:val="99"/>
    <w:semiHidden/>
    <w:rsid w:val="002E7306"/>
    <w:rPr>
      <w:color w:val="8080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C0F79"/>
    <w:pPr>
      <w:numPr>
        <w:ilvl w:val="1"/>
      </w:numPr>
      <w:pBdr>
        <w:bottom w:val="single" w:sz="4" w:space="10" w:color="595959" w:themeColor="text1" w:themeTint="A6"/>
      </w:pBdr>
      <w:spacing w:after="160"/>
    </w:pPr>
    <w:rPr>
      <w:rFonts w:eastAsiaTheme="minorEastAsia"/>
      <w:caps/>
      <w:color w:val="8A2387" w:themeColor="accent1"/>
      <w:sz w:val="40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EC0F79"/>
    <w:rPr>
      <w:rFonts w:eastAsiaTheme="minorEastAsia"/>
      <w:caps/>
      <w:color w:val="8A2387" w:themeColor="accent1"/>
      <w:sz w:val="40"/>
      <w:szCs w:val="22"/>
    </w:rPr>
  </w:style>
  <w:style w:type="character" w:customStyle="1" w:styleId="Titre1Car">
    <w:name w:val="Titre 1 Car"/>
    <w:basedOn w:val="Policepardfaut"/>
    <w:link w:val="Titre1"/>
    <w:uiPriority w:val="9"/>
    <w:rsid w:val="00EC0F79"/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C0F79"/>
    <w:rPr>
      <w:rFonts w:asciiTheme="majorHAnsi" w:eastAsiaTheme="majorEastAsia" w:hAnsiTheme="majorHAnsi" w:cstheme="majorBidi"/>
      <w:caps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C0F79"/>
    <w:rPr>
      <w:rFonts w:asciiTheme="majorHAnsi" w:eastAsiaTheme="majorEastAsia" w:hAnsiTheme="majorHAnsi" w:cstheme="majorBidi"/>
      <w:i/>
    </w:rPr>
  </w:style>
  <w:style w:type="character" w:customStyle="1" w:styleId="Titre4Car">
    <w:name w:val="Titre 4 Car"/>
    <w:basedOn w:val="Policepardfaut"/>
    <w:link w:val="Titre4"/>
    <w:uiPriority w:val="9"/>
    <w:rsid w:val="00124ED6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Contact1">
    <w:name w:val="Contact 1"/>
    <w:basedOn w:val="Normal"/>
    <w:next w:val="Normal"/>
    <w:link w:val="CaractredeContact1"/>
    <w:uiPriority w:val="29"/>
    <w:qFormat/>
    <w:rsid w:val="00B8453F"/>
    <w:rPr>
      <w:color w:val="FFFFFF" w:themeColor="background1"/>
    </w:rPr>
  </w:style>
  <w:style w:type="paragraph" w:customStyle="1" w:styleId="Contact2">
    <w:name w:val="Contact 2"/>
    <w:basedOn w:val="Normal"/>
    <w:next w:val="Normal"/>
    <w:link w:val="CaractredeContact2"/>
    <w:uiPriority w:val="29"/>
    <w:qFormat/>
    <w:rsid w:val="002E0111"/>
    <w:pPr>
      <w:spacing w:after="120"/>
      <w:jc w:val="center"/>
    </w:pPr>
    <w:rPr>
      <w:b/>
      <w:color w:val="FFFFFF" w:themeColor="background1"/>
    </w:rPr>
  </w:style>
  <w:style w:type="character" w:customStyle="1" w:styleId="CaractredeContact1">
    <w:name w:val="Caractère de Contact 1"/>
    <w:basedOn w:val="Policepardfaut"/>
    <w:link w:val="Contact1"/>
    <w:uiPriority w:val="29"/>
    <w:rsid w:val="00887E05"/>
    <w:rPr>
      <w:color w:val="FFFFFF" w:themeColor="background1"/>
    </w:rPr>
  </w:style>
  <w:style w:type="character" w:customStyle="1" w:styleId="Titre5Car">
    <w:name w:val="Titre 5 Car"/>
    <w:basedOn w:val="Policepardfaut"/>
    <w:link w:val="Titre5"/>
    <w:uiPriority w:val="9"/>
    <w:rsid w:val="00453A7B"/>
    <w:rPr>
      <w:rFonts w:asciiTheme="majorHAnsi" w:eastAsiaTheme="majorEastAsia" w:hAnsiTheme="majorHAnsi" w:cstheme="majorBidi"/>
      <w:b/>
      <w:caps/>
      <w:color w:val="FFFFFF" w:themeColor="background1"/>
    </w:rPr>
  </w:style>
  <w:style w:type="character" w:customStyle="1" w:styleId="CaractredeContact2">
    <w:name w:val="Caractère de Contact 2"/>
    <w:basedOn w:val="Policepardfaut"/>
    <w:link w:val="Contact2"/>
    <w:uiPriority w:val="29"/>
    <w:rsid w:val="002E0111"/>
    <w:rPr>
      <w:b/>
      <w:color w:val="FFFFFF" w:themeColor="background1"/>
    </w:rPr>
  </w:style>
  <w:style w:type="character" w:customStyle="1" w:styleId="Titre6Car">
    <w:name w:val="Titre 6 Car"/>
    <w:basedOn w:val="Policepardfaut"/>
    <w:link w:val="Titre6"/>
    <w:uiPriority w:val="9"/>
    <w:rsid w:val="00791376"/>
    <w:rPr>
      <w:rFonts w:asciiTheme="majorHAnsi" w:eastAsiaTheme="majorEastAsia" w:hAnsiTheme="majorHAnsi" w:cstheme="majorBidi"/>
      <w:i/>
      <w:color w:val="FFFFFF" w:themeColor="background1"/>
    </w:rPr>
  </w:style>
  <w:style w:type="paragraph" w:customStyle="1" w:styleId="ProposDeMoi">
    <w:name w:val="ÀProposDeMoi"/>
    <w:basedOn w:val="Normal"/>
    <w:next w:val="Normal"/>
    <w:link w:val="CaractreProposDeMoi"/>
    <w:uiPriority w:val="28"/>
    <w:qFormat/>
    <w:rsid w:val="008A171A"/>
    <w:pPr>
      <w:spacing w:before="120"/>
      <w:jc w:val="center"/>
    </w:pPr>
    <w:rPr>
      <w:color w:val="FFFFFF" w:themeColor="background1"/>
    </w:rPr>
  </w:style>
  <w:style w:type="character" w:customStyle="1" w:styleId="CaractreProposDeMoi">
    <w:name w:val="Caractère ÀProposDeMoi"/>
    <w:basedOn w:val="Policepardfaut"/>
    <w:link w:val="ProposDeMoi"/>
    <w:uiPriority w:val="28"/>
    <w:rsid w:val="008A171A"/>
    <w:rPr>
      <w:color w:val="FFFFFF" w:themeColor="background1"/>
    </w:rPr>
  </w:style>
  <w:style w:type="paragraph" w:customStyle="1" w:styleId="Ancredugraphisme">
    <w:name w:val="Ancre du graphisme"/>
    <w:basedOn w:val="Normal"/>
    <w:qFormat/>
    <w:rsid w:val="002E0111"/>
    <w:rPr>
      <w:sz w:val="2"/>
    </w:rPr>
  </w:style>
  <w:style w:type="paragraph" w:styleId="Listepuces">
    <w:name w:val="List Bullet"/>
    <w:basedOn w:val="Normal"/>
    <w:uiPriority w:val="99"/>
    <w:qFormat/>
    <w:rsid w:val="00D2008A"/>
    <w:pPr>
      <w:numPr>
        <w:numId w:val="5"/>
      </w:numPr>
      <w:spacing w:before="240" w:after="240" w:line="400" w:lineRule="exact"/>
      <w:contextualSpacing/>
    </w:pPr>
    <w:rPr>
      <w:sz w:val="22"/>
      <w:szCs w:val="18"/>
    </w:rPr>
  </w:style>
  <w:style w:type="character" w:styleId="Lienhypertexte">
    <w:name w:val="Hyperlink"/>
    <w:basedOn w:val="Policepardfaut"/>
    <w:uiPriority w:val="99"/>
    <w:unhideWhenUsed/>
    <w:rsid w:val="008036CC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5E158C"/>
    <w:rPr>
      <w:b/>
      <w:bCs/>
    </w:rPr>
  </w:style>
  <w:style w:type="character" w:styleId="Accentuation">
    <w:name w:val="Emphasis"/>
    <w:basedOn w:val="Policepardfaut"/>
    <w:uiPriority w:val="20"/>
    <w:qFormat/>
    <w:rsid w:val="005E158C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2330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lamap-nogent.rep.ac-amiens.fr/wp-content/uploads/Flotte-coule_def.pdf" TargetMode="External"/><Relationship Id="rId18" Type="http://schemas.openxmlformats.org/officeDocument/2006/relationships/hyperlink" Target="https://www.fondation-lamap.org/fr/continuite-defis" TargetMode="External"/><Relationship Id="rId26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UQnkQu9v0Eo&amp;t=636s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UQnkQu9v0Eo&amp;t=636s" TargetMode="External"/><Relationship Id="rId17" Type="http://schemas.openxmlformats.org/officeDocument/2006/relationships/hyperlink" Target="https://www.fondation-lamap.org/fr/flotte-coule" TargetMode="External"/><Relationship Id="rId25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hyperlink" Target="http://lamap-nogent.rep.ac-amiens.fr/wp-content/uploads/Flotte-coule_def.pdf" TargetMode="External"/><Relationship Id="rId20" Type="http://schemas.openxmlformats.org/officeDocument/2006/relationships/hyperlink" Target="https://www.youtube.com/watch?v=UQnkQu9v0Eo&amp;t=636s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5.jpeg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UQnkQu9v0Eo&amp;t=636s" TargetMode="External"/><Relationship Id="rId23" Type="http://schemas.microsoft.com/office/2007/relationships/hdphoto" Target="media/hdphoto1.wdp"/><Relationship Id="rId28" Type="http://schemas.openxmlformats.org/officeDocument/2006/relationships/hyperlink" Target="https://www.fondation-lamap.org/fr/continuite-defi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fondation-lamap.org/fr/continuite-defi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ondation-lamap.org/fr/flotte-coule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fondation-lamap.org/fr/continuite-defis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ropbox\NICO\MAP_2020\D&#201;FIS%20SCIENTIFIQUES%20A%20LA%20MAISON\DEFI%20LES%20BULLES%20DE%20SAVON_DEF2.dotm" TargetMode="External"/></Relationships>
</file>

<file path=word/theme/theme1.xml><?xml version="1.0" encoding="utf-8"?>
<a:theme xmlns:a="http://schemas.openxmlformats.org/drawingml/2006/main" name="Office Theme">
  <a:themeElements>
    <a:clrScheme name="Bold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A2387"/>
      </a:accent1>
      <a:accent2>
        <a:srgbClr val="E94057"/>
      </a:accent2>
      <a:accent3>
        <a:srgbClr val="F27120"/>
      </a:accent3>
      <a:accent4>
        <a:srgbClr val="FFC000"/>
      </a:accent4>
      <a:accent5>
        <a:srgbClr val="F9C7CE"/>
      </a:accent5>
      <a:accent6>
        <a:srgbClr val="F2CEF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119AFB-09FF-41AF-8ABC-6592CE320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297B89-3BBA-43AE-9762-C4EB40B18C2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378E5D8-052E-4B65-9FA1-7D6DEEE6A1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C5722B-2356-4163-9625-1B6FCA0C5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DEFI LES BULLES DE SAVON_DEF2</Template>
  <TotalTime>0</TotalTime>
  <Pages>3</Pages>
  <Words>18</Words>
  <Characters>105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2020-11-09T10:53:00Z</dcterms:created>
  <dcterms:modified xsi:type="dcterms:W3CDTF">2020-11-12T08:15:00Z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