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454D62" w:rsidP="002E0111">
      <w:pPr>
        <w:pStyle w:val="Ancredugraphisme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97504" behindDoc="1" locked="0" layoutInCell="1" allowOverlap="1" wp14:anchorId="6C9E6F0C" wp14:editId="0B63680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95525" cy="1748155"/>
            <wp:effectExtent l="0" t="0" r="9525" b="4445"/>
            <wp:wrapTight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ight>
            <wp:docPr id="15" name="Image 15" descr="Submarine - Submarine Svg, HD Png Download , Transparent P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bmarine - Submarine Svg, HD Png Download , Transparent Png Imag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A58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881DBDA" wp14:editId="73DE20B9">
                <wp:simplePos x="0" y="0"/>
                <wp:positionH relativeFrom="column">
                  <wp:posOffset>2516505</wp:posOffset>
                </wp:positionH>
                <wp:positionV relativeFrom="paragraph">
                  <wp:posOffset>635</wp:posOffset>
                </wp:positionV>
                <wp:extent cx="4635500" cy="2400300"/>
                <wp:effectExtent l="0" t="0" r="1270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C603D9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71A64" w:themeColor="accent1" w:themeShade="BF"/>
                                <w:sz w:val="27"/>
                                <w:szCs w:val="27"/>
                                <w:u w:val="single"/>
                                <w:lang w:eastAsia="fr-FR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 </w:t>
                            </w:r>
                            <w:r w:rsidRPr="00C32A7C">
                              <w:rPr>
                                <w:noProof/>
                                <w:color w:val="F27120" w:themeColor="accent3"/>
                                <w:szCs w:val="40"/>
                              </w:rPr>
                              <w:t xml:space="preserve">: </w:t>
                            </w:r>
                            <w:r w:rsidR="00C603D9" w:rsidRPr="00C603D9">
                              <w:rPr>
                                <w:noProof/>
                                <w:color w:val="F27120" w:themeColor="accent3"/>
                                <w:sz w:val="28"/>
                                <w:szCs w:val="28"/>
                              </w:rPr>
                              <w:t xml:space="preserve">comment </w:t>
                            </w:r>
                            <w:r w:rsidR="00C603D9" w:rsidRPr="00C603D9">
                              <w:rPr>
                                <w:rFonts w:asciiTheme="majorHAnsi" w:eastAsia="Times New Roman" w:hAnsiTheme="majorHAnsi" w:cs="Arial"/>
                                <w:color w:val="F27120" w:themeColor="accent3"/>
                                <w:sz w:val="28"/>
                                <w:szCs w:val="28"/>
                                <w:lang w:eastAsia="fr-FR"/>
                              </w:rPr>
                              <w:t xml:space="preserve">faire couler (ou faire remonter facilement) une bouteille au fond d’un aquarium rempli d’eau </w:t>
                            </w:r>
                            <w:r w:rsidR="00C32A7C" w:rsidRPr="00C603D9">
                              <w:rPr>
                                <w:rFonts w:eastAsia="SimSun" w:cstheme="minorHAnsi"/>
                                <w:color w:val="F27120" w:themeColor="accent3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1DBD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8.15pt;margin-top:.05pt;width:365pt;height:18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C603D9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671A64" w:themeColor="accent1" w:themeShade="BF"/>
                          <w:sz w:val="27"/>
                          <w:szCs w:val="27"/>
                          <w:u w:val="single"/>
                          <w:lang w:eastAsia="fr-FR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 </w:t>
                      </w:r>
                      <w:r w:rsidRPr="00C32A7C">
                        <w:rPr>
                          <w:noProof/>
                          <w:color w:val="F27120" w:themeColor="accent3"/>
                          <w:szCs w:val="40"/>
                        </w:rPr>
                        <w:t xml:space="preserve">: </w:t>
                      </w:r>
                      <w:r w:rsidR="00C603D9" w:rsidRPr="00C603D9">
                        <w:rPr>
                          <w:noProof/>
                          <w:color w:val="F27120" w:themeColor="accent3"/>
                          <w:sz w:val="28"/>
                          <w:szCs w:val="28"/>
                        </w:rPr>
                        <w:t xml:space="preserve">comment </w:t>
                      </w:r>
                      <w:r w:rsidR="00C603D9" w:rsidRPr="00C603D9">
                        <w:rPr>
                          <w:rFonts w:asciiTheme="majorHAnsi" w:eastAsia="Times New Roman" w:hAnsiTheme="majorHAnsi" w:cs="Arial"/>
                          <w:color w:val="F27120" w:themeColor="accent3"/>
                          <w:sz w:val="28"/>
                          <w:szCs w:val="28"/>
                          <w:lang w:eastAsia="fr-FR"/>
                        </w:rPr>
                        <w:t xml:space="preserve">faire couler (ou faire remonter facilement) une bouteille au fond d’un aquarium rempli d’eau </w:t>
                      </w:r>
                      <w:r w:rsidR="00C32A7C" w:rsidRPr="00C603D9">
                        <w:rPr>
                          <w:rFonts w:eastAsia="SimSun" w:cstheme="minorHAnsi"/>
                          <w:color w:val="F27120" w:themeColor="accent3"/>
                          <w:kern w:val="3"/>
                          <w:sz w:val="28"/>
                          <w:szCs w:val="28"/>
                          <w:lang w:eastAsia="zh-CN" w:bidi="hi-IN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39F" w:rsidRDefault="00454D62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1C4219C" wp14:editId="49CD8DBB">
                <wp:extent cx="304800" cy="304800"/>
                <wp:effectExtent l="0" t="0" r="0" b="0"/>
                <wp:docPr id="10" name="Rectangle 10" descr="SVG &gt; sous-marin se plonger transport bateau - Image et icône SV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5BF6C" id="Rectangle 10" o:spid="_x0000_s1026" alt="SVG &gt; sous-marin se plonger transport bateau - Image et icône SV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MFFil9wIA&#10;AAs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C603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3E2CBD1" wp14:editId="075073A9">
                <wp:simplePos x="0" y="0"/>
                <wp:positionH relativeFrom="column">
                  <wp:posOffset>-160020</wp:posOffset>
                </wp:positionH>
                <wp:positionV relativeFrom="paragraph">
                  <wp:posOffset>3208655</wp:posOffset>
                </wp:positionV>
                <wp:extent cx="2486025" cy="198120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D9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Une cuvette ou un seau de profondeur minimale 15 cm.</w:t>
                            </w:r>
                          </w:p>
                          <w:p w:rsidR="00C603D9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Une petite bouteille en plastique.</w:t>
                            </w:r>
                          </w:p>
                          <w:p w:rsidR="00C603D9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Matériel caché dans un premier temps : </w:t>
                            </w:r>
                          </w:p>
                          <w:p w:rsidR="00C603D9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Un bout de tuyau.</w:t>
                            </w:r>
                          </w:p>
                          <w:p w:rsidR="00C603D9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Un très grand clou ou une très grande vis ou un objet comme une       petite cuillère en métal.</w:t>
                            </w:r>
                          </w:p>
                          <w:p w:rsidR="00C603D9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Deux élastiques.</w:t>
                            </w:r>
                          </w:p>
                          <w:p w:rsidR="007555CF" w:rsidRPr="00C603D9" w:rsidRDefault="00C603D9" w:rsidP="00C603D9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Une paire de ciseaux.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CBD1" id="_x0000_s1027" type="#_x0000_t202" style="position:absolute;margin-left:-12.6pt;margin-top:252.65pt;width:195.75pt;height:15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" filled="f" stroked="f">
                <v:textbox>
                  <w:txbxContent>
                    <w:p w:rsidR="00C603D9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>Une cuvette ou un seau de profondeur minimale 15 cm.</w:t>
                      </w:r>
                    </w:p>
                    <w:p w:rsidR="00C603D9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>Une petite bouteille en plastique.</w:t>
                      </w:r>
                    </w:p>
                    <w:p w:rsidR="00C603D9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 xml:space="preserve">Matériel caché dans un premier temps : </w:t>
                      </w:r>
                    </w:p>
                    <w:p w:rsidR="00C603D9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 xml:space="preserve"> Un bout de tuyau.</w:t>
                      </w:r>
                    </w:p>
                    <w:p w:rsidR="00C603D9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>Un très grand clou ou une très grande vis ou un objet comme une       petite cuillère en métal.</w:t>
                      </w:r>
                    </w:p>
                    <w:p w:rsidR="00C603D9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>Deux élastiques.</w:t>
                      </w:r>
                    </w:p>
                    <w:p w:rsidR="007555CF" w:rsidRPr="00C603D9" w:rsidRDefault="00C603D9" w:rsidP="00C603D9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  <w:sz w:val="18"/>
                          <w:szCs w:val="18"/>
                        </w:rPr>
                        <w:t xml:space="preserve"> Une paire de ciseaux.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3D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65AEC87" wp14:editId="41DA3D69">
                <wp:simplePos x="0" y="0"/>
                <wp:positionH relativeFrom="column">
                  <wp:posOffset>-146050</wp:posOffset>
                </wp:positionH>
                <wp:positionV relativeFrom="paragraph">
                  <wp:posOffset>2836545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EC87" id="_x0000_s1028" type="#_x0000_t202" style="position:absolute;margin-left:-11.5pt;margin-top:223.35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B7C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3B4BE03" wp14:editId="5CABDEAF">
                <wp:simplePos x="0" y="0"/>
                <wp:positionH relativeFrom="column">
                  <wp:posOffset>2535555</wp:posOffset>
                </wp:positionH>
                <wp:positionV relativeFrom="paragraph">
                  <wp:posOffset>722630</wp:posOffset>
                </wp:positionV>
                <wp:extent cx="4635500" cy="424815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Pr="00FF27B1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Pr="00FF27B1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1377F5"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6</w:t>
                            </w:r>
                            <w:r w:rsidR="00D3722B"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FF27B1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FF27B1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FF27B1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FF27B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FF27B1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9D6B7C" w:rsidRDefault="009D6B7C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E80396" w:rsidRPr="00FF27B1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FF27B1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BE03" id="_x0000_s1029" type="#_x0000_t202" style="position:absolute;margin-left:199.65pt;margin-top:56.9pt;width:365pt;height:334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Pr="00FF27B1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Pr="00FF27B1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1377F5"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6</w:t>
                      </w:r>
                      <w:r w:rsidR="00D3722B"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FF27B1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FF27B1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FF27B1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FF27B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FF27B1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9D6B7C" w:rsidRDefault="009D6B7C" w:rsidP="00E80396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E80396" w:rsidRPr="00FF27B1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FF27B1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6B7C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242F43B" wp14:editId="4B9F96B3">
                <wp:simplePos x="0" y="0"/>
                <wp:positionH relativeFrom="column">
                  <wp:posOffset>2535555</wp:posOffset>
                </wp:positionH>
                <wp:positionV relativeFrom="paragraph">
                  <wp:posOffset>5046980</wp:posOffset>
                </wp:positionV>
                <wp:extent cx="4635500" cy="3248025"/>
                <wp:effectExtent l="0" t="0" r="12700" b="28575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3248025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Default="00C74F02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FF27B1" w:rsidRPr="00FF27B1" w:rsidRDefault="00FF27B1" w:rsidP="00FF27B1">
                            <w:pPr>
                              <w:rPr>
                                <w:lang w:eastAsia="zh-CN" w:bidi="hi-IN"/>
                              </w:rPr>
                            </w:pPr>
                          </w:p>
                          <w:p w:rsidR="0014566E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Microsoft YaHei" w:hAnsiTheme="majorHAnsi" w:cs="Arial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</w:rPr>
                              <w:t>Les enfants participent à un défi et tentent de résoudre le problème posé : faire couler et faire remonter facilement une bouteille au fond d’un aquarium rempli d’eau.</w:t>
                            </w: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Microsoft YaHei" w:hAnsiTheme="majorHAnsi" w:cs="Arial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</w:rPr>
                              <w:t>Ce sera l’occasion d’émettre des hypothèses, de réaliser des expériences permettant de répondre à des questions donc de relever un défi.</w:t>
                            </w: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Microsoft YaHei" w:hAnsiTheme="majorHAnsi" w:cs="Arial"/>
                              </w:rPr>
                            </w:pP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SimSun" w:hAnsiTheme="majorHAnsi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</w:rPr>
                              <w:t>Ce défi permet également de réaliser un objet à partir d’une fiche technique en suivant les étapes de fabrication.</w:t>
                            </w:r>
                          </w:p>
                          <w:p w:rsidR="0014566E" w:rsidRPr="00B25E50" w:rsidRDefault="0014566E" w:rsidP="0014566E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14566E" w:rsidRPr="00C32A7C" w:rsidRDefault="0014566E" w:rsidP="0014566E">
                            <w:pPr>
                              <w:widowControl w:val="0"/>
                              <w:suppressAutoHyphens/>
                              <w:autoSpaceDN w:val="0"/>
                              <w:spacing w:line="276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2F43B" id="Zone de texte 36" o:spid="_x0000_s1030" style="position:absolute;margin-left:199.65pt;margin-top:397.4pt;width:365pt;height:255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" fillcolor="white [3201]" strokecolor="#f27120 [3206]" strokeweight="1pt">
                <v:stroke joinstyle="miter"/>
                <v:textbox>
                  <w:txbxContent>
                    <w:p w:rsidR="00C74F02" w:rsidRDefault="00C74F02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FF27B1" w:rsidRPr="00FF27B1" w:rsidRDefault="00FF27B1" w:rsidP="00FF27B1">
                      <w:pPr>
                        <w:rPr>
                          <w:lang w:eastAsia="zh-CN" w:bidi="hi-IN"/>
                        </w:rPr>
                      </w:pPr>
                    </w:p>
                    <w:p w:rsidR="0014566E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Microsoft YaHei" w:hAnsiTheme="majorHAnsi" w:cs="Arial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</w:rPr>
                        <w:t>Les enfants participent à un défi et tentent de résoudre le problème posé : faire couler et faire remonter facilement une bouteille au fond d’un aquarium rempli d’eau.</w:t>
                      </w: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Microsoft YaHei" w:hAnsiTheme="majorHAnsi" w:cs="Arial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</w:rPr>
                        <w:t>Ce sera l’occasion d’émettre des hypothèses, de réaliser des expériences permettant de répondre à des questions donc de relever un défi.</w:t>
                      </w: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Microsoft YaHei" w:hAnsiTheme="majorHAnsi" w:cs="Arial"/>
                        </w:rPr>
                      </w:pP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SimSun" w:hAnsiTheme="majorHAnsi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</w:rPr>
                        <w:t>Ce défi permet également de réaliser un objet à partir d’une fiche technique en suivant les étapes de fabrication.</w:t>
                      </w:r>
                    </w:p>
                    <w:p w:rsidR="0014566E" w:rsidRPr="00B25E50" w:rsidRDefault="0014566E" w:rsidP="0014566E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14566E" w:rsidRPr="00C32A7C" w:rsidRDefault="0014566E" w:rsidP="0014566E">
                      <w:pPr>
                        <w:widowControl w:val="0"/>
                        <w:suppressAutoHyphens/>
                        <w:autoSpaceDN w:val="0"/>
                        <w:spacing w:line="276" w:lineRule="auto"/>
                        <w:jc w:val="both"/>
                        <w:textAlignment w:val="baseline"/>
                        <w:rPr>
                          <w:color w:val="F27120" w:themeColor="accent3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D6B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6B068A" wp14:editId="30239DD6">
                <wp:simplePos x="0" y="0"/>
                <wp:positionH relativeFrom="column">
                  <wp:posOffset>-105410</wp:posOffset>
                </wp:positionH>
                <wp:positionV relativeFrom="paragraph">
                  <wp:posOffset>7932420</wp:posOffset>
                </wp:positionV>
                <wp:extent cx="2313214" cy="0"/>
                <wp:effectExtent l="0" t="0" r="3048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321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342A2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3pt,624.6pt" to="173.85pt,6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" strokecolor="white [3212]">
                <v:stroke joinstyle="miter"/>
              </v:line>
            </w:pict>
          </mc:Fallback>
        </mc:AlternateContent>
      </w:r>
      <w:r w:rsidR="009D6B7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87D0A6A" wp14:editId="64B7CA51">
                <wp:simplePos x="0" y="0"/>
                <wp:positionH relativeFrom="page">
                  <wp:align>left</wp:align>
                </wp:positionH>
                <wp:positionV relativeFrom="paragraph">
                  <wp:posOffset>5536565</wp:posOffset>
                </wp:positionV>
                <wp:extent cx="2590800" cy="1647825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3D9" w:rsidRPr="00C603D9" w:rsidRDefault="00C603D9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bCs/>
                                <w:color w:val="FFFFFF" w:themeColor="background1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</w:rPr>
                              <w:t xml:space="preserve">Coque, </w:t>
                            </w:r>
                          </w:p>
                          <w:p w:rsidR="00C603D9" w:rsidRPr="00C603D9" w:rsidRDefault="00C603D9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bCs/>
                                <w:color w:val="FFFFFF" w:themeColor="background1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</w:rPr>
                              <w:t xml:space="preserve">Ballast, </w:t>
                            </w:r>
                          </w:p>
                          <w:p w:rsidR="00C603D9" w:rsidRPr="00C603D9" w:rsidRDefault="00C603D9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bCs/>
                                <w:color w:val="FFFFFF" w:themeColor="background1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</w:rPr>
                              <w:t xml:space="preserve">Air comprimé, </w:t>
                            </w:r>
                          </w:p>
                          <w:p w:rsidR="002E0EE7" w:rsidRPr="00C603D9" w:rsidRDefault="00C603D9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bCs/>
                                <w:color w:val="FFFFFF" w:themeColor="background1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FFFFFF" w:themeColor="background1"/>
                              </w:rPr>
                              <w:t>Flottabilité.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0A6A" id="_x0000_s1031" type="#_x0000_t202" style="position:absolute;margin-left:0;margin-top:435.95pt;width:204pt;height:129.7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" filled="f" stroked="f">
                <v:textbox>
                  <w:txbxContent>
                    <w:p w:rsidR="00C603D9" w:rsidRPr="00C603D9" w:rsidRDefault="00C603D9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bCs/>
                          <w:color w:val="FFFFFF" w:themeColor="background1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</w:rPr>
                        <w:t xml:space="preserve">Coque, </w:t>
                      </w:r>
                    </w:p>
                    <w:p w:rsidR="00C603D9" w:rsidRPr="00C603D9" w:rsidRDefault="00C603D9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bCs/>
                          <w:color w:val="FFFFFF" w:themeColor="background1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</w:rPr>
                        <w:t xml:space="preserve">Ballast, </w:t>
                      </w:r>
                    </w:p>
                    <w:p w:rsidR="00C603D9" w:rsidRPr="00C603D9" w:rsidRDefault="00C603D9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bCs/>
                          <w:color w:val="FFFFFF" w:themeColor="background1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</w:rPr>
                        <w:t xml:space="preserve">Air comprimé, </w:t>
                      </w:r>
                    </w:p>
                    <w:p w:rsidR="002E0EE7" w:rsidRPr="00C603D9" w:rsidRDefault="00C603D9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bCs/>
                          <w:color w:val="FFFFFF" w:themeColor="background1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FFFFFF" w:themeColor="background1"/>
                        </w:rPr>
                        <w:t>Flottabilité.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6B7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FBC0071" wp14:editId="76B1F28F">
                <wp:simplePos x="0" y="0"/>
                <wp:positionH relativeFrom="margin">
                  <wp:align>left</wp:align>
                </wp:positionH>
                <wp:positionV relativeFrom="paragraph">
                  <wp:posOffset>5094605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C0071" id="_x0000_s1032" type="#_x0000_t202" style="position:absolute;margin-left:0;margin-top:401.15pt;width:176.5pt;height:34.8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6B7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D8AF7DA" wp14:editId="725B406A">
                <wp:simplePos x="0" y="0"/>
                <wp:positionH relativeFrom="column">
                  <wp:posOffset>-245745</wp:posOffset>
                </wp:positionH>
                <wp:positionV relativeFrom="paragraph">
                  <wp:posOffset>1913890</wp:posOffset>
                </wp:positionV>
                <wp:extent cx="2515870" cy="112395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7555CF" w:rsidRDefault="00F21F4F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les problèmes posés autour de la thématique </w:t>
                            </w:r>
                            <w:r w:rsidR="00727C89" w:rsidRPr="00727C89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des </w:t>
                            </w:r>
                            <w:r w:rsidR="00C603D9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sous-marins</w:t>
                            </w:r>
                            <w:r w:rsidR="0014566E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F7DA" id="_x0000_s1033" type="#_x0000_t202" style="position:absolute;margin-left:-19.35pt;margin-top:150.7pt;width:198.1pt;height:88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" filled="f" stroked="f">
                <v:textbox>
                  <w:txbxContent>
                    <w:p w:rsidR="00727C89" w:rsidRPr="007555CF" w:rsidRDefault="00F21F4F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les problèmes posés autour de la thématique </w:t>
                      </w:r>
                      <w:r w:rsidR="00727C89" w:rsidRPr="00727C89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des </w:t>
                      </w:r>
                      <w:r w:rsidR="00C603D9">
                        <w:rPr>
                          <w:b/>
                          <w:color w:val="FFFFFF" w:themeColor="background1"/>
                          <w:lang w:eastAsia="zh-CN"/>
                        </w:rPr>
                        <w:t>sous-marins</w:t>
                      </w:r>
                      <w:r w:rsidR="0014566E">
                        <w:rPr>
                          <w:b/>
                          <w:color w:val="FFFFFF" w:themeColor="background1"/>
                          <w:lang w:eastAsia="zh-C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B7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ED5FB7C" wp14:editId="640E7092">
                <wp:simplePos x="0" y="0"/>
                <wp:positionH relativeFrom="column">
                  <wp:posOffset>-154940</wp:posOffset>
                </wp:positionH>
                <wp:positionV relativeFrom="paragraph">
                  <wp:posOffset>755015</wp:posOffset>
                </wp:positionV>
                <wp:extent cx="2382520" cy="120777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="00C603D9">
                              <w:rPr>
                                <w:b/>
                              </w:rPr>
                              <w:t>6</w:t>
                            </w:r>
                            <w:r w:rsidRPr="00727C89">
                              <w:rPr>
                                <w:b/>
                              </w:rPr>
                              <w:t>-</w:t>
                            </w:r>
                            <w:r w:rsidR="0014566E">
                              <w:rPr>
                                <w:b/>
                              </w:rPr>
                              <w:t>12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FB7C" id="_x0000_s1034" type="#_x0000_t202" style="position:absolute;margin-left:-12.2pt;margin-top:59.4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="00C603D9">
                        <w:rPr>
                          <w:b/>
                        </w:rPr>
                        <w:t>6</w:t>
                      </w:r>
                      <w:r w:rsidRPr="00727C89">
                        <w:rPr>
                          <w:b/>
                        </w:rPr>
                        <w:t>-</w:t>
                      </w:r>
                      <w:r w:rsidR="0014566E">
                        <w:rPr>
                          <w:b/>
                        </w:rPr>
                        <w:t>12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B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2CFEAB7D" wp14:editId="0822CDDB">
                <wp:simplePos x="0" y="0"/>
                <wp:positionH relativeFrom="page">
                  <wp:align>left</wp:align>
                </wp:positionH>
                <wp:positionV relativeFrom="paragraph">
                  <wp:posOffset>611505</wp:posOffset>
                </wp:positionV>
                <wp:extent cx="2667635" cy="8262257"/>
                <wp:effectExtent l="0" t="0" r="0" b="571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26225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BF9DC" id="Rectangle 21" o:spid="_x0000_s1026" style="position:absolute;margin-left:0;margin-top:48.15pt;width:210.05pt;height:650.55pt;z-index:-25166950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" fillcolor="#f27120 [3206]" stroked="f" strokeweight="1pt">
                <w10:wrap anchorx="page"/>
              </v:rect>
            </w:pict>
          </mc:Fallback>
        </mc:AlternateContent>
      </w:r>
      <w:r w:rsidR="00D63B3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36A426" wp14:editId="5358B20F">
                <wp:simplePos x="0" y="0"/>
                <wp:positionH relativeFrom="column">
                  <wp:posOffset>-112395</wp:posOffset>
                </wp:positionH>
                <wp:positionV relativeFrom="paragraph">
                  <wp:posOffset>8188325</wp:posOffset>
                </wp:positionV>
                <wp:extent cx="2505710" cy="139065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8CA" w:rsidRDefault="009F18CA" w:rsidP="007555CF"/>
                          <w:p w:rsidR="007555CF" w:rsidRDefault="001C2968" w:rsidP="007555C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2" w:history="1">
                              <w:r w:rsidR="00344087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344087">
                              <w:rPr>
                                <w:sz w:val="20"/>
                              </w:rPr>
                              <w:t xml:space="preserve"> </w:t>
                            </w:r>
                            <w:r w:rsidR="007555CF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7555CF" w:rsidRDefault="007555CF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7555CF" w:rsidRPr="000C65BD" w:rsidRDefault="007555CF" w:rsidP="007555CF">
                            <w:pPr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7555CF" w:rsidRPr="00F019E4" w:rsidRDefault="007555CF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</w:t>
                            </w:r>
                            <w:r w:rsidR="00D63B37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A426" id="_x0000_s1035" type="#_x0000_t202" style="position:absolute;margin-left:-8.85pt;margin-top:644.75pt;width:197.3pt;height:109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" filled="f" stroked="f">
                <v:textbox>
                  <w:txbxContent>
                    <w:p w:rsidR="009F18CA" w:rsidRDefault="009F18CA" w:rsidP="007555CF"/>
                    <w:p w:rsidR="007555CF" w:rsidRDefault="001C2968" w:rsidP="007555CF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3" w:history="1">
                        <w:r w:rsidR="00344087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344087">
                        <w:rPr>
                          <w:sz w:val="20"/>
                        </w:rPr>
                        <w:t xml:space="preserve"> </w:t>
                      </w:r>
                      <w:r w:rsidR="007555CF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7555CF" w:rsidRDefault="007555CF" w:rsidP="007555CF">
                      <w:pPr>
                        <w:rPr>
                          <w:noProof/>
                        </w:rPr>
                      </w:pPr>
                    </w:p>
                    <w:p w:rsidR="007555CF" w:rsidRPr="000C65BD" w:rsidRDefault="007555CF" w:rsidP="007555CF">
                      <w:pPr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7555CF" w:rsidRPr="00F019E4" w:rsidRDefault="007555CF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</w:t>
                      </w:r>
                      <w:r w:rsidR="00D63B37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S</w:t>
                      </w: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 xml:space="preserve">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A29CB" w:rsidRPr="000A29CB" w:rsidRDefault="002D1CE6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8EA1312" wp14:editId="26F3FC0A">
                <wp:simplePos x="0" y="0"/>
                <wp:positionH relativeFrom="column">
                  <wp:posOffset>2792730</wp:posOffset>
                </wp:positionH>
                <wp:positionV relativeFrom="paragraph">
                  <wp:posOffset>676910</wp:posOffset>
                </wp:positionV>
                <wp:extent cx="4224655" cy="9629775"/>
                <wp:effectExtent l="0" t="0" r="4445" b="9525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6297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454D62" w:rsidRPr="00D16139" w:rsidRDefault="00454D62" w:rsidP="00454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Présente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à votre enfant 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une petite bouteille en plastique et la cuvette ou le seau rempli(e) d’eau.</w:t>
                            </w:r>
                          </w:p>
                          <w:p w:rsidR="00454D62" w:rsidRPr="00D16139" w:rsidRDefault="00C20DA6" w:rsidP="00454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Aiderz</w:t>
                            </w:r>
                            <w:proofErr w:type="spellEnd"/>
                            <w:r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-le à </w:t>
                            </w:r>
                            <w:proofErr w:type="spellStart"/>
                            <w:r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à</w:t>
                            </w:r>
                            <w:proofErr w:type="spellEnd"/>
                            <w:r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454D62"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rouver des solutions pour faire descendre la bouteille au fond puis la faire remonter facilement.</w:t>
                            </w:r>
                          </w:p>
                          <w:p w:rsidR="00454D62" w:rsidRPr="00D16139" w:rsidRDefault="00C20DA6" w:rsidP="00454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Il peut </w:t>
                            </w:r>
                            <w:r w:rsidR="00454D62"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écrire le défi </w:t>
                            </w:r>
                            <w:r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dans son</w:t>
                            </w:r>
                            <w:r w:rsidR="00454D62"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cahier ou carnet de science.</w:t>
                            </w:r>
                          </w:p>
                          <w:p w:rsidR="00E527E8" w:rsidRPr="000239C3" w:rsidRDefault="00454D62" w:rsidP="00454D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Précise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que pour résoudre ce défi, 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il faudra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utiliser du matériel de la maison.</w:t>
                            </w:r>
                            <w:r>
                              <w:rPr>
                                <w:rFonts w:ascii="Arial" w:eastAsia="Microsoft YaHe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4208" w:rsidRPr="000239C3">
                              <w:rPr>
                                <w:sz w:val="20"/>
                                <w:szCs w:val="20"/>
                              </w:rPr>
                              <w:t>_________________________________________________________</w:t>
                            </w:r>
                          </w:p>
                          <w:p w:rsidR="00454D62" w:rsidRPr="00D16139" w:rsidRDefault="00454D62" w:rsidP="00D161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Discute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avec votre enfant pour savoir ce qu’il pense, comment il envisage de répondre au défi.</w:t>
                            </w:r>
                          </w:p>
                          <w:p w:rsidR="00454D62" w:rsidRPr="00D16139" w:rsidRDefault="00454D62" w:rsidP="00D161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Il est important de le laisser tâtonner et se tromper. </w:t>
                            </w:r>
                          </w:p>
                          <w:p w:rsidR="00454D62" w:rsidRPr="00D16139" w:rsidRDefault="00454D62" w:rsidP="00D161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Selon son niveau, il peut écrire seul ou 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avec votre aide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ses hypothèses (ses idées) 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dans son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cahier ou carnet de science à la suite de la question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emandez-lui </w:t>
                            </w:r>
                            <w:r w:rsidR="00C20DA6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 xml:space="preserve">ensuite </w:t>
                            </w: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de dessiner et d’expliquer son expérience ou ses expériences.</w:t>
                            </w:r>
                          </w:p>
                          <w:p w:rsidR="00454D62" w:rsidRPr="00D16139" w:rsidRDefault="00454D62" w:rsidP="00D161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Votre enfant proposera certainement de mettre un objet lourd à l’intérieur de la bouteille puis de l’enlever pour que la bouteille remonte.</w:t>
                            </w:r>
                          </w:p>
                          <w:p w:rsidR="00454D62" w:rsidRPr="00D16139" w:rsidRDefault="00454D62" w:rsidP="00D1613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Il est possible qu’il pense à accrocher un objet lourd sous la bouteille puis à l’enlever pour la faire remonter.</w:t>
                            </w:r>
                          </w:p>
                          <w:p w:rsidR="00454D62" w:rsidRPr="00D16139" w:rsidRDefault="00454D62" w:rsidP="00D16139">
                            <w:pPr>
                              <w:jc w:val="both"/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eastAsia="Microsoft YaHei" w:hAnsiTheme="majorHAnsi" w:cs="Arial"/>
                                <w:sz w:val="20"/>
                                <w:szCs w:val="20"/>
                              </w:rPr>
                              <w:t>Il faut le laisser faire ses choix sans intervenir, sans privilégier un de ses choix.</w:t>
                            </w:r>
                          </w:p>
                          <w:p w:rsidR="00E527E8" w:rsidRPr="001B34BF" w:rsidRDefault="000C4208" w:rsidP="00454D6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454D62" w:rsidRPr="00D16139" w:rsidRDefault="00454D62" w:rsidP="00D16139">
                            <w:pPr>
                              <w:jc w:val="both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Avant de réaliser les expériences, votre enfant doit prévoir les résultats de celles-ci.</w:t>
                            </w:r>
                          </w:p>
                          <w:p w:rsidR="00454D62" w:rsidRDefault="00454D62" w:rsidP="00D1613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A l’aide du matériel, laissez votre enfant expérimenter. </w:t>
                            </w: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br/>
                              <w:t>Quelle que soit la réussite ou non du projet demandez à votre enfant de vous expliquer ses idées.</w:t>
                            </w:r>
                            <w:r w:rsid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C’est par ce dialogue qu</w:t>
                            </w:r>
                            <w:r w:rsidR="00C20DA6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’il va pouvoir </w:t>
                            </w: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préciser sa pensée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527E8" w:rsidRPr="001B34BF" w:rsidRDefault="000C4208" w:rsidP="002D1CE6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454D62" w:rsidRPr="00D16139" w:rsidRDefault="00454D62" w:rsidP="00D16139">
                            <w:pPr>
                              <w:jc w:val="both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A partir de l’expérience réalisée et selon l’âge de votre enfant, il peut faire le dessin légendé de l’expérience réussie ou des expériences réussies et écrire ses observations personnelles.</w:t>
                            </w:r>
                          </w:p>
                          <w:p w:rsidR="00454D62" w:rsidRPr="00D16139" w:rsidRDefault="00C20DA6" w:rsidP="00D16139">
                            <w:pPr>
                              <w:jc w:val="both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Il</w:t>
                            </w:r>
                            <w:r w:rsidR="00454D62"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réussira sans doute ce défi et il faudra valoriser ses résultats. On lui proposera ensuite la solution du sous-marin pour que la descente et la montée de la bouteille se fasse</w:t>
                            </w:r>
                            <w: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nt</w:t>
                            </w:r>
                            <w:r w:rsidR="00454D62"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sans manipulations. </w:t>
                            </w:r>
                            <w:r w:rsidR="00454D62"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Cela permettra de faire descendre et </w:t>
                            </w:r>
                            <w:bookmarkStart w:id="0" w:name="_GoBack"/>
                            <w:bookmarkEnd w:id="0"/>
                            <w:r w:rsidR="00454D62"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remonter facilement la bouteille.</w:t>
                            </w:r>
                          </w:p>
                          <w:p w:rsidR="00891BC9" w:rsidRPr="001B34BF" w:rsidRDefault="00891BC9" w:rsidP="00891BC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454D62" w:rsidRPr="00D16139" w:rsidRDefault="00454D62" w:rsidP="00D63B37">
                            <w:pPr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Après avoir donné la fiche de fabrication, laisse</w:t>
                            </w:r>
                            <w:r w:rsidR="00C20DA6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votre enfant la lire seul et </w:t>
                            </w:r>
                            <w:r w:rsidR="00C20DA6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fournissez-lui</w:t>
                            </w: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le matériel nécessaire.</w:t>
                            </w:r>
                          </w:p>
                          <w:p w:rsidR="00E527E8" w:rsidRDefault="000C4208" w:rsidP="00D63B37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_________________________________________________________</w:t>
                            </w:r>
                          </w:p>
                          <w:p w:rsidR="00454D62" w:rsidRPr="00D16139" w:rsidRDefault="00454D62" w:rsidP="00454D62">
                            <w:pPr>
                              <w:jc w:val="both"/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Laisse</w:t>
                            </w:r>
                            <w:r w:rsidR="00C20DA6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 xml:space="preserve"> votre enfant fabriquer le sous-marin seul sauf pour les trous dans la bouteille afin qu’il ne se blesse pas.</w:t>
                            </w:r>
                          </w:p>
                          <w:p w:rsidR="00D63B37" w:rsidRPr="00D16139" w:rsidRDefault="00454D62" w:rsidP="00454D62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contextualSpacing/>
                              <w:jc w:val="both"/>
                              <w:textAlignment w:val="baseline"/>
                              <w:rPr>
                                <w:rFonts w:asciiTheme="majorHAnsi" w:hAnsiTheme="majorHAnsi" w:cstheme="minorHAnsi"/>
                                <w:sz w:val="20"/>
                                <w:szCs w:val="20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sz w:val="20"/>
                                <w:szCs w:val="20"/>
                              </w:rPr>
                              <w:t>Il faudra veiller à ce que les trous soient bien à la dimension du diamètre du petit tuyau.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1312" id="Zone de texte 50" o:spid="_x0000_s1036" type="#_x0000_t202" style="position:absolute;margin-left:219.9pt;margin-top:53.3pt;width:332.65pt;height:758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454D62" w:rsidRPr="00D16139" w:rsidRDefault="00454D62" w:rsidP="00454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Présente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z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à votre enfant 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une petite bouteille en plastique et la cuvette ou le seau rempli(e) d’eau.</w:t>
                      </w:r>
                    </w:p>
                    <w:p w:rsidR="00454D62" w:rsidRPr="00D16139" w:rsidRDefault="00C20DA6" w:rsidP="00454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Aiderz</w:t>
                      </w:r>
                      <w:proofErr w:type="spellEnd"/>
                      <w:r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-le à </w:t>
                      </w:r>
                      <w:proofErr w:type="spellStart"/>
                      <w:r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à</w:t>
                      </w:r>
                      <w:proofErr w:type="spellEnd"/>
                      <w:r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t</w:t>
                      </w:r>
                      <w:r w:rsidR="00454D62"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rouver des solutions pour faire descendre la bouteille au fond puis la faire remonter facilement.</w:t>
                      </w:r>
                    </w:p>
                    <w:p w:rsidR="00454D62" w:rsidRPr="00D16139" w:rsidRDefault="00C20DA6" w:rsidP="00454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Il peut </w:t>
                      </w:r>
                      <w:r w:rsidR="00454D62"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écrire le défi </w:t>
                      </w:r>
                      <w:r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dans son</w:t>
                      </w:r>
                      <w:r w:rsidR="00454D62"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cahier ou carnet de science.</w:t>
                      </w:r>
                    </w:p>
                    <w:p w:rsidR="00E527E8" w:rsidRPr="000239C3" w:rsidRDefault="00454D62" w:rsidP="00454D62">
                      <w:pPr>
                        <w:rPr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Précise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z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que pour résoudre ce défi, 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il faudra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utiliser du matériel de la maison.</w:t>
                      </w:r>
                      <w:r>
                        <w:rPr>
                          <w:rFonts w:ascii="Arial" w:eastAsia="Microsoft YaHei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C4208" w:rsidRPr="000239C3">
                        <w:rPr>
                          <w:sz w:val="20"/>
                          <w:szCs w:val="20"/>
                        </w:rPr>
                        <w:t>_________________________________________________________</w:t>
                      </w:r>
                    </w:p>
                    <w:p w:rsidR="00454D62" w:rsidRPr="00D16139" w:rsidRDefault="00454D62" w:rsidP="00D161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Discute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z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avec votre enfant pour savoir ce qu’il pense, comment il envisage de répondre au défi.</w:t>
                      </w:r>
                    </w:p>
                    <w:p w:rsidR="00454D62" w:rsidRPr="00D16139" w:rsidRDefault="00454D62" w:rsidP="00D161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Il est important de le laisser tâtonner et se tromper. </w:t>
                      </w:r>
                    </w:p>
                    <w:p w:rsidR="00454D62" w:rsidRPr="00D16139" w:rsidRDefault="00454D62" w:rsidP="00D161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Selon son niveau, il peut écrire seul ou 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avec votre aide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ses hypothèses (ses idées) 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dans son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cahier ou carnet de science à la suite de la question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.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 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D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emandez-lui </w:t>
                      </w:r>
                      <w:r w:rsidR="00C20DA6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 xml:space="preserve">ensuite </w:t>
                      </w: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de dessiner et d’expliquer son expérience ou ses expériences.</w:t>
                      </w:r>
                    </w:p>
                    <w:p w:rsidR="00454D62" w:rsidRPr="00D16139" w:rsidRDefault="00454D62" w:rsidP="00D161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Votre enfant proposera certainement de mettre un objet lourd à l’intérieur de la bouteille puis de l’enlever pour que la bouteille remonte.</w:t>
                      </w:r>
                    </w:p>
                    <w:p w:rsidR="00454D62" w:rsidRPr="00D16139" w:rsidRDefault="00454D62" w:rsidP="00D1613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Il est possible qu’il pense à accrocher un objet lourd sous la bouteille puis à l’enlever pour la faire remonter.</w:t>
                      </w:r>
                    </w:p>
                    <w:p w:rsidR="00454D62" w:rsidRPr="00D16139" w:rsidRDefault="00454D62" w:rsidP="00D16139">
                      <w:pPr>
                        <w:jc w:val="both"/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eastAsia="Microsoft YaHei" w:hAnsiTheme="majorHAnsi" w:cs="Arial"/>
                          <w:sz w:val="20"/>
                          <w:szCs w:val="20"/>
                        </w:rPr>
                        <w:t>Il faut le laisser faire ses choix sans intervenir, sans privilégier un de ses choix.</w:t>
                      </w:r>
                    </w:p>
                    <w:p w:rsidR="00E527E8" w:rsidRPr="001B34BF" w:rsidRDefault="000C4208" w:rsidP="00454D62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454D62" w:rsidRPr="00D16139" w:rsidRDefault="00454D62" w:rsidP="00D16139">
                      <w:pPr>
                        <w:jc w:val="both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Avant de réaliser les expériences, votre enfant doit prévoir les résultats de celles-ci.</w:t>
                      </w:r>
                    </w:p>
                    <w:p w:rsidR="00454D62" w:rsidRDefault="00454D62" w:rsidP="00D16139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A l’aide du matériel, laissez votre enfant expérimenter. </w:t>
                      </w: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br/>
                        <w:t>Quelle que soit la réussite ou non du projet demandez à votre enfant de vous expliquer ses idées.</w:t>
                      </w:r>
                      <w:r w:rsid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</w:t>
                      </w: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C’est par ce dialogue qu</w:t>
                      </w:r>
                      <w:r w:rsidR="00C20DA6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’il va pouvoir </w:t>
                      </w: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préciser sa pensée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E527E8" w:rsidRPr="001B34BF" w:rsidRDefault="000C4208" w:rsidP="002D1CE6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454D62" w:rsidRPr="00D16139" w:rsidRDefault="00454D62" w:rsidP="00D16139">
                      <w:pPr>
                        <w:jc w:val="both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A partir de l’expérience réalisée et selon l’âge de votre enfant, il peut faire le dessin légendé de l’expérience réussie ou des expériences réussies et écrire ses observations personnelles.</w:t>
                      </w:r>
                    </w:p>
                    <w:p w:rsidR="00454D62" w:rsidRPr="00D16139" w:rsidRDefault="00C20DA6" w:rsidP="00D16139">
                      <w:pPr>
                        <w:jc w:val="both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Il</w:t>
                      </w:r>
                      <w:r w:rsidR="00454D62"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réussira sans doute ce défi et il faudra valoriser ses résultats. On lui proposera ensuite la solution du sous-marin pour que la descente et la montée de la bouteille se fasse</w:t>
                      </w:r>
                      <w: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nt</w:t>
                      </w:r>
                      <w:r w:rsidR="00454D62"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sans manipulations. </w:t>
                      </w:r>
                      <w:r w:rsidR="00454D62"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Cela permettra de faire descendre et </w:t>
                      </w:r>
                      <w:bookmarkStart w:id="1" w:name="_GoBack"/>
                      <w:bookmarkEnd w:id="1"/>
                      <w:r w:rsidR="00454D62"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remonter facilement la bouteille.</w:t>
                      </w:r>
                    </w:p>
                    <w:p w:rsidR="00891BC9" w:rsidRPr="001B34BF" w:rsidRDefault="00891BC9" w:rsidP="00891BC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454D62" w:rsidRPr="00D16139" w:rsidRDefault="00454D62" w:rsidP="00D63B37">
                      <w:pPr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Après avoir donné la fiche de fabrication, laisse</w:t>
                      </w:r>
                      <w:r w:rsidR="00C20DA6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z</w:t>
                      </w: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votre enfant la lire seul et </w:t>
                      </w:r>
                      <w:r w:rsidR="00C20DA6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fournissez-lui</w:t>
                      </w: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le matériel nécessaire.</w:t>
                      </w:r>
                    </w:p>
                    <w:p w:rsidR="00E527E8" w:rsidRDefault="000C4208" w:rsidP="00D63B37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_________________________________________________________</w:t>
                      </w:r>
                    </w:p>
                    <w:p w:rsidR="00454D62" w:rsidRPr="00D16139" w:rsidRDefault="00454D62" w:rsidP="00454D62">
                      <w:pPr>
                        <w:jc w:val="both"/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Laisse</w:t>
                      </w:r>
                      <w:r w:rsidR="00C20DA6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z</w:t>
                      </w: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 xml:space="preserve"> votre enfant fabriquer le sous-marin seul sauf pour les trous dans la bouteille afin qu’il ne se blesse pas.</w:t>
                      </w:r>
                    </w:p>
                    <w:p w:rsidR="00D63B37" w:rsidRPr="00D16139" w:rsidRDefault="00454D62" w:rsidP="00454D62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contextualSpacing/>
                        <w:jc w:val="both"/>
                        <w:textAlignment w:val="baseline"/>
                        <w:rPr>
                          <w:rFonts w:asciiTheme="majorHAnsi" w:hAnsiTheme="majorHAnsi" w:cstheme="minorHAnsi"/>
                          <w:sz w:val="20"/>
                          <w:szCs w:val="20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sz w:val="20"/>
                          <w:szCs w:val="20"/>
                        </w:rPr>
                        <w:t>Il faudra veiller à ce que les trous soient bien à la dimension du diamètre du petit tuyau.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9C3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676BA2B" wp14:editId="4A2DAE93">
                <wp:simplePos x="0" y="0"/>
                <wp:positionH relativeFrom="column">
                  <wp:posOffset>-26670</wp:posOffset>
                </wp:positionH>
                <wp:positionV relativeFrom="paragraph">
                  <wp:posOffset>76835</wp:posOffset>
                </wp:positionV>
                <wp:extent cx="7226300" cy="43815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9C3" w:rsidRPr="000239C3" w:rsidRDefault="000239C3" w:rsidP="000239C3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b/>
                                <w:color w:val="F27120" w:themeColor="accent3"/>
                              </w:rPr>
                            </w:pPr>
                            <w:r w:rsidRPr="000239C3"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szCs w:val="40"/>
                                <w:lang w:eastAsia="zh-CN" w:bidi="hi-IN"/>
                              </w:rPr>
                              <w:t xml:space="preserve">Comment </w:t>
                            </w:r>
                            <w:r w:rsidR="009D6B7C"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szCs w:val="40"/>
                                <w:lang w:eastAsia="zh-CN" w:bidi="hi-IN"/>
                              </w:rPr>
                              <w:t xml:space="preserve">REALISER </w:t>
                            </w:r>
                            <w:r w:rsidR="00C603D9"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szCs w:val="40"/>
                                <w:lang w:eastAsia="zh-CN" w:bidi="hi-IN"/>
                              </w:rPr>
                              <w:t>UN SOUS-MARIN</w:t>
                            </w:r>
                            <w:r w:rsidRPr="000239C3"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szCs w:val="40"/>
                                <w:lang w:eastAsia="zh-CN" w:bidi="hi-IN"/>
                              </w:rPr>
                              <w:t xml:space="preserve"> ?</w:t>
                            </w:r>
                          </w:p>
                          <w:p w:rsidR="00E527E8" w:rsidRPr="00BE4490" w:rsidRDefault="00E527E8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BA2B" id="Zone de texte 51" o:spid="_x0000_s1037" type="#_x0000_t202" style="position:absolute;margin-left:-2.1pt;margin-top:6.05pt;width:569pt;height:34.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" stroked="f">
                <v:textbox>
                  <w:txbxContent>
                    <w:p w:rsidR="000239C3" w:rsidRPr="000239C3" w:rsidRDefault="000239C3" w:rsidP="000239C3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b/>
                          <w:color w:val="F27120" w:themeColor="accent3"/>
                        </w:rPr>
                      </w:pPr>
                      <w:r w:rsidRPr="000239C3"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szCs w:val="40"/>
                          <w:lang w:eastAsia="zh-CN" w:bidi="hi-IN"/>
                        </w:rPr>
                        <w:t xml:space="preserve">Comment </w:t>
                      </w:r>
                      <w:r w:rsidR="009D6B7C"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szCs w:val="40"/>
                          <w:lang w:eastAsia="zh-CN" w:bidi="hi-IN"/>
                        </w:rPr>
                        <w:t xml:space="preserve">REALISER </w:t>
                      </w:r>
                      <w:r w:rsidR="00C603D9"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szCs w:val="40"/>
                          <w:lang w:eastAsia="zh-CN" w:bidi="hi-IN"/>
                        </w:rPr>
                        <w:t>UN SOUS-MARIN</w:t>
                      </w:r>
                      <w:r w:rsidRPr="000239C3"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szCs w:val="40"/>
                          <w:lang w:eastAsia="zh-CN" w:bidi="hi-IN"/>
                        </w:rPr>
                        <w:t xml:space="preserve"> ?</w:t>
                      </w:r>
                    </w:p>
                    <w:p w:rsidR="00E527E8" w:rsidRPr="00BE4490" w:rsidRDefault="00E527E8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F13CC4F" wp14:editId="15EBEAFA">
                <wp:simplePos x="0" y="0"/>
                <wp:positionH relativeFrom="column">
                  <wp:posOffset>5080</wp:posOffset>
                </wp:positionH>
                <wp:positionV relativeFrom="paragraph">
                  <wp:posOffset>648970</wp:posOffset>
                </wp:positionV>
                <wp:extent cx="27889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découvre le défi :</w:t>
                            </w:r>
                          </w:p>
                          <w:p w:rsidR="000239C3" w:rsidRPr="00D16139" w:rsidRDefault="00D16139" w:rsidP="00454D62">
                            <w:pPr>
                              <w:autoSpaceDE w:val="0"/>
                              <w:autoSpaceDN w:val="0"/>
                              <w:adjustRightInd w:val="0"/>
                              <w:spacing w:after="160" w:line="256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eastAsia="Microsoft YaHei" w:hAnsiTheme="majorHAnsi" w:cs="Arial"/>
                              </w:rPr>
                              <w:t>F</w:t>
                            </w:r>
                            <w:r w:rsidR="00454D62" w:rsidRPr="00D16139">
                              <w:rPr>
                                <w:rFonts w:asciiTheme="majorHAnsi" w:eastAsia="Microsoft YaHei" w:hAnsiTheme="majorHAnsi" w:cs="Arial"/>
                              </w:rPr>
                              <w:t>aire couler et faire remonter facilement une bouteille au fond d’un aquarium rempli d’eau.</w:t>
                            </w:r>
                          </w:p>
                          <w:p w:rsidR="000239C3" w:rsidRDefault="000239C3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0239C3" w:rsidRDefault="000239C3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D16139" w:rsidRDefault="00D16139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2D1CE6" w:rsidRDefault="002D1CE6" w:rsidP="00E527E8"/>
                          <w:p w:rsidR="00D16139" w:rsidRDefault="00D16139" w:rsidP="00E527E8"/>
                          <w:p w:rsidR="00D16139" w:rsidRDefault="00D16139" w:rsidP="00E527E8"/>
                          <w:p w:rsidR="00D16139" w:rsidRDefault="00D16139" w:rsidP="00E527E8"/>
                          <w:p w:rsidR="002D1CE6" w:rsidRDefault="002D1CE6" w:rsidP="00E527E8"/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E527E8" w:rsidRDefault="00E527E8" w:rsidP="00E527E8"/>
                          <w:p w:rsidR="002D1CE6" w:rsidRDefault="002D1CE6" w:rsidP="00E527E8"/>
                          <w:p w:rsidR="002D1CE6" w:rsidRDefault="002D1CE6" w:rsidP="00E527E8"/>
                          <w:p w:rsidR="002D1CE6" w:rsidRDefault="002D1CE6" w:rsidP="00E527E8"/>
                          <w:p w:rsidR="002D1CE6" w:rsidRDefault="002D1CE6" w:rsidP="00E527E8"/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891BC9" w:rsidRPr="00891BC9" w:rsidRDefault="00891BC9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891BC9" w:rsidRDefault="00891BC9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D16139" w:rsidRPr="00891BC9" w:rsidRDefault="00D16139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</w:t>
                            </w:r>
                            <w:r w:rsidR="00454D62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lis la fiche de fabrication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D63B37" w:rsidRDefault="00D63B37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Pr="00D16139" w:rsidRDefault="00454D62" w:rsidP="00454D62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="SimSun" w:hAnsiTheme="majorHAnsi" w:cstheme="minorHAnsi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16139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Je relis la fiche et je fabrique le sous-marin </w:t>
                            </w:r>
                            <w:r w:rsidRPr="00D16139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br/>
                              <w:t>étape par étape.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3CC4F" id="Zone de texte 47" o:spid="_x0000_s1038" style="position:absolute;margin-left:.4pt;margin-top:51.1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" fillcolor="#fce2d2 [662]" stroked="f" strokeweight="1pt">
                <v:stroke joinstyle="miter"/>
                <v:textbox>
                  <w:txbxContent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découvre le défi :</w:t>
                      </w:r>
                    </w:p>
                    <w:p w:rsidR="000239C3" w:rsidRPr="00D16139" w:rsidRDefault="00D16139" w:rsidP="00454D62">
                      <w:pPr>
                        <w:autoSpaceDE w:val="0"/>
                        <w:autoSpaceDN w:val="0"/>
                        <w:adjustRightInd w:val="0"/>
                        <w:spacing w:after="160" w:line="256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eastAsia="Microsoft YaHei" w:hAnsiTheme="majorHAnsi" w:cs="Arial"/>
                        </w:rPr>
                        <w:t>F</w:t>
                      </w:r>
                      <w:r w:rsidR="00454D62" w:rsidRPr="00D16139">
                        <w:rPr>
                          <w:rFonts w:asciiTheme="majorHAnsi" w:eastAsia="Microsoft YaHei" w:hAnsiTheme="majorHAnsi" w:cs="Arial"/>
                        </w:rPr>
                        <w:t>aire couler et faire remonter facilement une bouteille au fond d’un aquarium rempli d’eau.</w:t>
                      </w:r>
                    </w:p>
                    <w:p w:rsidR="000239C3" w:rsidRDefault="000239C3" w:rsidP="00E527E8">
                      <w:pPr>
                        <w:rPr>
                          <w:sz w:val="32"/>
                        </w:rPr>
                      </w:pPr>
                    </w:p>
                    <w:p w:rsidR="000239C3" w:rsidRDefault="000239C3" w:rsidP="00E527E8">
                      <w:pPr>
                        <w:rPr>
                          <w:sz w:val="32"/>
                        </w:rPr>
                      </w:pPr>
                    </w:p>
                    <w:p w:rsidR="00D16139" w:rsidRDefault="00D16139" w:rsidP="00E527E8">
                      <w:pPr>
                        <w:rPr>
                          <w:sz w:val="32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2D1CE6" w:rsidRDefault="002D1CE6" w:rsidP="00E527E8"/>
                    <w:p w:rsidR="00D16139" w:rsidRDefault="00D16139" w:rsidP="00E527E8"/>
                    <w:p w:rsidR="00D16139" w:rsidRDefault="00D16139" w:rsidP="00E527E8"/>
                    <w:p w:rsidR="00D16139" w:rsidRDefault="00D16139" w:rsidP="00E527E8"/>
                    <w:p w:rsidR="002D1CE6" w:rsidRDefault="002D1CE6" w:rsidP="00E527E8"/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E527E8" w:rsidRDefault="00E527E8" w:rsidP="00E527E8"/>
                    <w:p w:rsidR="002D1CE6" w:rsidRDefault="002D1CE6" w:rsidP="00E527E8"/>
                    <w:p w:rsidR="002D1CE6" w:rsidRDefault="002D1CE6" w:rsidP="00E527E8"/>
                    <w:p w:rsidR="002D1CE6" w:rsidRDefault="002D1CE6" w:rsidP="00E527E8"/>
                    <w:p w:rsidR="002D1CE6" w:rsidRDefault="002D1CE6" w:rsidP="00E527E8"/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E527E8" w:rsidRDefault="00E527E8" w:rsidP="00E527E8">
                      <w:pPr>
                        <w:rPr>
                          <w:b/>
                        </w:rPr>
                      </w:pPr>
                    </w:p>
                    <w:p w:rsidR="00891BC9" w:rsidRPr="00891BC9" w:rsidRDefault="00891BC9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891BC9" w:rsidRDefault="00891BC9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D16139" w:rsidRPr="00891BC9" w:rsidRDefault="00D16139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</w:t>
                      </w:r>
                      <w:r w:rsidR="00454D62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lis la fiche de fabrication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D63B37" w:rsidRDefault="00D63B37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Pr="00D16139" w:rsidRDefault="00454D62" w:rsidP="00454D62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Theme="majorHAnsi" w:eastAsia="SimSun" w:hAnsiTheme="majorHAnsi" w:cstheme="minorHAnsi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D16139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Je relis la fiche et je fabrique le sous-marin </w:t>
                      </w:r>
                      <w:r w:rsidRPr="00D16139">
                        <w:rPr>
                          <w:rFonts w:asciiTheme="majorHAnsi" w:hAnsiTheme="majorHAnsi" w:cs="Arial"/>
                          <w:b/>
                          <w:bCs/>
                        </w:rPr>
                        <w:br/>
                        <w:t>étape par étape.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A3037" w:rsidRPr="002A3037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12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t>rÉponses aux dÉfis</w:t>
      </w:r>
      <w:r w:rsidR="006709CA">
        <w:rPr>
          <w:noProof/>
          <w:color w:val="F27120" w:themeColor="accent3"/>
        </w:rPr>
        <w:t xml:space="preserve"> / EXPLICATIONS COMPLEMENTAIRES</w:t>
      </w:r>
    </w:p>
    <w:p w:rsidR="008F56C8" w:rsidRPr="00257474" w:rsidRDefault="00BB35F3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D2BFC4B" wp14:editId="6B7A9260">
                <wp:simplePos x="0" y="0"/>
                <wp:positionH relativeFrom="column">
                  <wp:posOffset>2600325</wp:posOffset>
                </wp:positionH>
                <wp:positionV relativeFrom="paragraph">
                  <wp:posOffset>349250</wp:posOffset>
                </wp:positionV>
                <wp:extent cx="4511675" cy="7903210"/>
                <wp:effectExtent l="0" t="0" r="3175" b="254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7903210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3D9" w:rsidRPr="00C603D9" w:rsidRDefault="008F56C8" w:rsidP="00C603D9">
                            <w:pPr>
                              <w:spacing w:line="240" w:lineRule="auto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808080" w:themeColor="background1" w:themeShade="80"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 w:rsidR="005E158C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 w:rsidR="00C603D9" w:rsidRPr="00C603D9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color w:val="808080" w:themeColor="background1" w:themeShade="80"/>
                                <w:u w:val="single"/>
                                <w:lang w:eastAsia="fr-FR"/>
                              </w:rPr>
                              <w:t>Explications pour les plus grands :</w:t>
                            </w:r>
                          </w:p>
                          <w:p w:rsidR="00C603D9" w:rsidRPr="00C603D9" w:rsidRDefault="00C603D9" w:rsidP="00C603D9">
                            <w:pP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</w:pP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Ballast : volume compris entre la coque épaisse et la coque mince en communication avec la mer.  </w:t>
                            </w: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Ce compartiment ne peut contenir que de l'air ou de l'eau de mer. </w:t>
                            </w: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Pleins d'air, les ballasts maintiennent le sous-marin en surface. Pleins d'eau, ils permettent au sous-marin de plonger. Le poids d'eau de mer contenu dans les ballasts correspond à la flottabilité du sous-marin bien pesé</w:t>
                            </w:r>
                            <w:r w:rsidRPr="00C603D9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:rsid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eastAsia="Microsoft YaHei" w:hAnsi="Arial" w:cs="Arial"/>
                                <w:color w:val="040000"/>
                                <w:sz w:val="18"/>
                                <w:szCs w:val="18"/>
                              </w:rPr>
                            </w:pPr>
                          </w:p>
                          <w:p w:rsidR="00C603D9" w:rsidRDefault="00C603D9" w:rsidP="00C603D9">
                            <w:pPr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8B4782" wp14:editId="4C6649C9">
                                  <wp:extent cx="3905250" cy="2600325"/>
                                  <wp:effectExtent l="0" t="0" r="0" b="952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Pour plonger, on ouvre les purges et l'eau de mer remplit les ballasts. 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Pour faire surface, les purges étant fermées, on chasse l'eau avec de l'air comprimé stocké à bord du sous-marin.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Sous-marin en surface :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Les clapets (cloisons) sont fermés, les ballasts sont remplis d'air.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 sous-marin reste à la surface.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Plongée du sous-marin :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Les cloisons sont ouvertes, les ballasts se remplissent d'eau et se vident de leur air. Le sous-marin va donc s’alourdir et s’enfoncer.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Immersion totale :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Les ballasts sont totalement remplis d’eau de mer. 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Remontée du sous-marin :</w:t>
                            </w: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On injecte de l'air comprimé dans les ballasts pour chasser l'eau par le bas. Le sous-marin devient plus léger et remonte vers la surface.</w:t>
                            </w:r>
                          </w:p>
                          <w:p w:rsidR="00C603D9" w:rsidRPr="006709CA" w:rsidRDefault="00C603D9" w:rsidP="00C603D9">
                            <w:pPr>
                              <w:jc w:val="center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>Animation flash :</w:t>
                            </w:r>
                            <w:r w:rsid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C603D9" w:rsidRDefault="001C2968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hAnsiTheme="majorHAns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C603D9" w:rsidRPr="006709CA">
                                <w:rPr>
                                  <w:rStyle w:val="Lienhypertexte"/>
                                  <w:rFonts w:asciiTheme="majorHAnsi" w:eastAsia="Microsoft YaHei" w:hAnsiTheme="majorHAnsi" w:cs="Arial"/>
                                  <w:b/>
                                  <w:bCs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http://cdpsciencetechno.org/cdp/UserFiles/File/previews/sousmarin_ii.swf</w:t>
                              </w:r>
                            </w:hyperlink>
                          </w:p>
                          <w:p w:rsidR="00C603D9" w:rsidRDefault="00C603D9" w:rsidP="00C603D9"/>
                          <w:p w:rsidR="00C603D9" w:rsidRPr="006709CA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09CA"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Extrait « C’est pas sorcier » :</w:t>
                            </w:r>
                          </w:p>
                          <w:p w:rsidR="00C603D9" w:rsidRPr="006709CA" w:rsidRDefault="001C2968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Theme="majorHAnsi" w:eastAsia="Microsoft YaHei" w:hAnsiTheme="majorHAnsi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6" w:history="1">
                              <w:r w:rsidR="00C603D9" w:rsidRPr="006709CA">
                                <w:rPr>
                                  <w:rStyle w:val="Lienhypertexte"/>
                                  <w:rFonts w:asciiTheme="majorHAnsi" w:eastAsia="Microsoft YaHei" w:hAnsiTheme="majorHAnsi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https://www.youtube.com/watch?v=qefrnzZtzGY</w:t>
                              </w:r>
                            </w:hyperlink>
                          </w:p>
                          <w:p w:rsidR="00C603D9" w:rsidRDefault="00C603D9" w:rsidP="00C603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603D9" w:rsidRPr="00FF27B1" w:rsidRDefault="00C603D9" w:rsidP="00C603D9">
                            <w:pPr>
                              <w:rPr>
                                <w:rFonts w:eastAsia="SimSun" w:cstheme="minorHAnsi"/>
                                <w:bCs/>
                                <w:caps/>
                                <w:color w:val="0070C0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</w:pPr>
                          </w:p>
                          <w:p w:rsidR="00FF27B1" w:rsidRPr="00FF27B1" w:rsidRDefault="00FF27B1" w:rsidP="00FF27B1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Cs/>
                                <w:caps/>
                                <w:color w:val="0070C0"/>
                                <w:kern w:val="3"/>
                                <w:sz w:val="16"/>
                                <w:szCs w:val="16"/>
                                <w:lang w:eastAsia="zh-CN" w:bidi="hi-IN"/>
                              </w:rPr>
                            </w:pPr>
                          </w:p>
                          <w:p w:rsidR="00FF27B1" w:rsidRDefault="00FF27B1" w:rsidP="00FF27B1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BFC4B" id="Zone de texte 54" o:spid="_x0000_s1039" style="position:absolute;left:0;text-align:left;margin-left:204.75pt;margin-top:27.5pt;width:355.25pt;height:622.3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" fillcolor="#fce2d2 [662]" stroked="f" strokeweight="1pt">
                <v:stroke joinstyle="miter"/>
                <v:textbox>
                  <w:txbxContent>
                    <w:p w:rsidR="00C603D9" w:rsidRPr="00C603D9" w:rsidRDefault="008F56C8" w:rsidP="00C603D9">
                      <w:pPr>
                        <w:spacing w:line="240" w:lineRule="auto"/>
                        <w:rPr>
                          <w:rFonts w:asciiTheme="majorHAnsi" w:eastAsia="Times New Roman" w:hAnsiTheme="majorHAnsi" w:cs="Arial"/>
                          <w:b/>
                          <w:bCs/>
                          <w:color w:val="808080" w:themeColor="background1" w:themeShade="80"/>
                          <w:u w:val="single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 w:rsidR="005E158C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 w:rsidR="00C603D9" w:rsidRPr="00C603D9">
                        <w:rPr>
                          <w:rFonts w:asciiTheme="majorHAnsi" w:eastAsia="Times New Roman" w:hAnsiTheme="majorHAnsi" w:cs="Arial"/>
                          <w:b/>
                          <w:bCs/>
                          <w:color w:val="808080" w:themeColor="background1" w:themeShade="80"/>
                          <w:u w:val="single"/>
                          <w:lang w:eastAsia="fr-FR"/>
                        </w:rPr>
                        <w:t>Explications pour les plus grands :</w:t>
                      </w:r>
                    </w:p>
                    <w:p w:rsidR="00C603D9" w:rsidRPr="00C603D9" w:rsidRDefault="00C603D9" w:rsidP="00C603D9">
                      <w:pPr>
                        <w:rPr>
                          <w:rFonts w:asciiTheme="majorHAnsi" w:hAnsiTheme="majorHAnsi"/>
                          <w:color w:val="808080" w:themeColor="background1" w:themeShade="80"/>
                        </w:rPr>
                      </w:pP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Ballast : volume compris entre la coque épaisse et la coque mince en communication avec la mer.  </w:t>
                      </w: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Ce compartiment ne peut contenir que de l'air ou de l'eau de mer. </w:t>
                      </w: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Pleins d'air, les ballasts maintiennent le sous-marin en surface. Pleins d'eau, ils permettent au sous-marin de plonger. Le poids d'eau de mer contenu dans les ballasts correspond à la flottabilité du sous-marin bien pesé</w:t>
                      </w:r>
                      <w:r w:rsidRPr="00C603D9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</w:rPr>
                        <w:t>.</w:t>
                      </w:r>
                    </w:p>
                    <w:p w:rsid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eastAsia="Microsoft YaHei" w:hAnsi="Arial" w:cs="Arial"/>
                          <w:color w:val="040000"/>
                          <w:sz w:val="18"/>
                          <w:szCs w:val="18"/>
                        </w:rPr>
                      </w:pPr>
                    </w:p>
                    <w:p w:rsidR="00C603D9" w:rsidRDefault="00C603D9" w:rsidP="00C603D9">
                      <w:pPr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8B4782" wp14:editId="4C6649C9">
                            <wp:extent cx="3905250" cy="2600325"/>
                            <wp:effectExtent l="0" t="0" r="0" b="952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0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Pour plonger, on ouvre les purges et l'eau de mer remplit les ballasts. 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Pour faire surface, les purges étant fermées, on chasse l'eau avec de l'air comprimé stocké à bord du sous-marin.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Sous-marin en surface :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Les clapets (cloisons) sont fermés, les ballasts sont remplis d'air.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Le sous-marin reste à la surface.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Plongée du sous-marin :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Les cloisons sont ouvertes, les ballasts se remplissent d'eau et se vident de leur air. Le sous-marin va donc s’alourdir et s’enfoncer.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Immersion totale :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Les ballasts sont totalement remplis d’eau de mer. 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Remontée du sous-marin :</w:t>
                      </w: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color w:val="808080" w:themeColor="background1" w:themeShade="80"/>
                          <w:sz w:val="20"/>
                          <w:szCs w:val="20"/>
                        </w:rPr>
                        <w:t>On injecte de l'air comprimé dans les ballasts pour chasser l'eau par le bas. Le sous-marin devient plus léger et remonte vers la surface.</w:t>
                      </w:r>
                    </w:p>
                    <w:p w:rsidR="00C603D9" w:rsidRPr="006709CA" w:rsidRDefault="00C603D9" w:rsidP="00C603D9">
                      <w:pPr>
                        <w:jc w:val="center"/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>Animation flash :</w:t>
                      </w:r>
                      <w:r w:rsidR="006709CA">
                        <w:rPr>
                          <w:rFonts w:asciiTheme="majorHAnsi" w:eastAsia="Microsoft YaHei" w:hAnsiTheme="majorHAnsi" w:cs="Arial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C603D9" w:rsidRDefault="001C2968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hAnsiTheme="majorHAns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hyperlink r:id="rId17" w:history="1">
                        <w:r w:rsidR="00C603D9" w:rsidRPr="006709CA">
                          <w:rPr>
                            <w:rStyle w:val="Lienhypertexte"/>
                            <w:rFonts w:asciiTheme="majorHAnsi" w:eastAsia="Microsoft YaHei" w:hAnsiTheme="majorHAnsi" w:cs="Arial"/>
                            <w:b/>
                            <w:bCs/>
                            <w:color w:val="808080" w:themeColor="background1" w:themeShade="80"/>
                            <w:sz w:val="20"/>
                            <w:szCs w:val="20"/>
                          </w:rPr>
                          <w:t>http://cdpsciencetechno.org/cdp/UserFiles/File/previews/sousmarin_ii.swf</w:t>
                        </w:r>
                      </w:hyperlink>
                    </w:p>
                    <w:p w:rsidR="00C603D9" w:rsidRDefault="00C603D9" w:rsidP="00C603D9"/>
                    <w:p w:rsidR="00C603D9" w:rsidRPr="006709CA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709CA">
                        <w:rPr>
                          <w:rFonts w:asciiTheme="majorHAnsi" w:eastAsia="Microsoft YaHei" w:hAnsiTheme="maj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Extrait « C’est pas sorcier » :</w:t>
                      </w:r>
                    </w:p>
                    <w:p w:rsidR="00C603D9" w:rsidRPr="006709CA" w:rsidRDefault="001C2968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Theme="majorHAnsi" w:eastAsia="Microsoft YaHei" w:hAnsiTheme="majorHAnsi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hyperlink r:id="rId18" w:history="1">
                        <w:r w:rsidR="00C603D9" w:rsidRPr="006709CA">
                          <w:rPr>
                            <w:rStyle w:val="Lienhypertexte"/>
                            <w:rFonts w:asciiTheme="majorHAnsi" w:eastAsia="Microsoft YaHei" w:hAnsiTheme="majorHAnsi" w:cs="Arial"/>
                            <w:b/>
                            <w:bCs/>
                            <w:sz w:val="20"/>
                            <w:szCs w:val="20"/>
                          </w:rPr>
                          <w:t>https://www.youtube.com/watch?v=qefrnzZtzGY</w:t>
                        </w:r>
                      </w:hyperlink>
                    </w:p>
                    <w:p w:rsidR="00C603D9" w:rsidRDefault="00C603D9" w:rsidP="00C603D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603D9" w:rsidRPr="00FF27B1" w:rsidRDefault="00C603D9" w:rsidP="00C603D9">
                      <w:pPr>
                        <w:rPr>
                          <w:rFonts w:eastAsia="SimSun" w:cstheme="minorHAnsi"/>
                          <w:bCs/>
                          <w:caps/>
                          <w:color w:val="0070C0"/>
                          <w:kern w:val="3"/>
                          <w:sz w:val="16"/>
                          <w:szCs w:val="16"/>
                          <w:lang w:eastAsia="zh-CN" w:bidi="hi-IN"/>
                        </w:rPr>
                      </w:pPr>
                    </w:p>
                    <w:p w:rsidR="00FF27B1" w:rsidRPr="00FF27B1" w:rsidRDefault="00FF27B1" w:rsidP="00FF27B1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Cs/>
                          <w:caps/>
                          <w:color w:val="0070C0"/>
                          <w:kern w:val="3"/>
                          <w:sz w:val="16"/>
                          <w:szCs w:val="16"/>
                          <w:lang w:eastAsia="zh-CN" w:bidi="hi-IN"/>
                        </w:rPr>
                      </w:pPr>
                    </w:p>
                    <w:p w:rsidR="00FF27B1" w:rsidRDefault="00FF27B1" w:rsidP="00FF27B1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584E5181" wp14:editId="4F99999B">
                <wp:simplePos x="0" y="0"/>
                <wp:positionH relativeFrom="column">
                  <wp:posOffset>-4445</wp:posOffset>
                </wp:positionH>
                <wp:positionV relativeFrom="paragraph">
                  <wp:posOffset>363220</wp:posOffset>
                </wp:positionV>
                <wp:extent cx="2508885" cy="7884160"/>
                <wp:effectExtent l="0" t="0" r="5715" b="254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7884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03D9" w:rsidRPr="00C603D9" w:rsidRDefault="00C603D9" w:rsidP="00C603D9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u w:val="single"/>
                                <w:lang w:eastAsia="fr-FR"/>
                              </w:rPr>
                            </w:pPr>
                            <w:r w:rsidRPr="00C603D9"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u w:val="single"/>
                                <w:lang w:eastAsia="fr-FR"/>
                              </w:rPr>
                              <w:t>Fiche de fabrication :</w:t>
                            </w:r>
                          </w:p>
                          <w:p w:rsidR="00C603D9" w:rsidRPr="00C603D9" w:rsidRDefault="00C603D9" w:rsidP="00C603D9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u w:val="single"/>
                                <w:lang w:eastAsia="fr-FR"/>
                              </w:rPr>
                            </w:pP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</w:rPr>
                              <w:t xml:space="preserve">1. Percer deux trous avec une paire de ciseaux dans la partie basse de la bouteille pour qu’elle puisse se remplir d’eau. </w:t>
                            </w:r>
                          </w:p>
                          <w:p w:rsidR="00C603D9" w:rsidRPr="00C603D9" w:rsidRDefault="00C603D9" w:rsidP="00C603D9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u w:val="single"/>
                                <w:lang w:eastAsia="fr-FR"/>
                              </w:rPr>
                            </w:pP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</w:rPr>
                              <w:t xml:space="preserve">2. Percer un trou dans la partie haute de la bouteille et y passer le tuyau (attention le diamètre du trou doit correspondre au diamètre du tuyau). </w:t>
                            </w:r>
                          </w:p>
                          <w:p w:rsidR="00C603D9" w:rsidRPr="00C603D9" w:rsidRDefault="00C603D9" w:rsidP="00C603D9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Times New Roman" w:hAnsiTheme="majorHAnsi" w:cs="Arial"/>
                                <w:b/>
                                <w:bCs/>
                                <w:u w:val="single"/>
                                <w:lang w:eastAsia="fr-FR"/>
                              </w:rPr>
                            </w:pPr>
                          </w:p>
                          <w:p w:rsidR="00C603D9" w:rsidRPr="00C603D9" w:rsidRDefault="00C603D9" w:rsidP="00C603D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eastAsia="Microsoft YaHei" w:hAnsiTheme="majorHAnsi" w:cs="Arial"/>
                              </w:rPr>
                            </w:pPr>
                            <w:r w:rsidRPr="00C603D9">
                              <w:rPr>
                                <w:rFonts w:asciiTheme="majorHAnsi" w:eastAsia="Microsoft YaHei" w:hAnsiTheme="majorHAnsi" w:cs="Arial"/>
                              </w:rPr>
                              <w:t xml:space="preserve">3. Fixer le clou à l’aide des deux élastiques. </w:t>
                            </w:r>
                          </w:p>
                          <w:p w:rsidR="00C603D9" w:rsidRDefault="00C603D9" w:rsidP="00C603D9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u w:val="single"/>
                                <w:lang w:eastAsia="fr-FR"/>
                              </w:rPr>
                            </w:pPr>
                          </w:p>
                          <w:p w:rsidR="00C603D9" w:rsidRDefault="00C603D9" w:rsidP="00C603D9">
                            <w:pPr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u w:val="single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0AED80" wp14:editId="6FD4A2B8">
                                  <wp:extent cx="2187575" cy="1279525"/>
                                  <wp:effectExtent l="0" t="0" r="317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7575" cy="127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27B1" w:rsidRPr="00B25E50" w:rsidRDefault="00FF27B1" w:rsidP="00FF27B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FF27B1" w:rsidRPr="00B25E50" w:rsidRDefault="00FF27B1" w:rsidP="00FF27B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8F56C8" w:rsidP="000239C3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E5181" id="Zone de texte 37" o:spid="_x0000_s1040" style="position:absolute;left:0;text-align:left;margin-left:-.35pt;margin-top:28.6pt;width:197.55pt;height:620.8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" fillcolor="#fce2d2 [662]" stroked="f" strokeweight="1pt">
                <v:stroke joinstyle="miter"/>
                <v:textbox>
                  <w:txbxContent>
                    <w:p w:rsidR="00C603D9" w:rsidRPr="00C603D9" w:rsidRDefault="00C603D9" w:rsidP="00C603D9">
                      <w:pPr>
                        <w:spacing w:line="240" w:lineRule="auto"/>
                        <w:jc w:val="both"/>
                        <w:rPr>
                          <w:rFonts w:asciiTheme="majorHAnsi" w:eastAsia="Times New Roman" w:hAnsiTheme="majorHAnsi" w:cs="Arial"/>
                          <w:b/>
                          <w:bCs/>
                          <w:u w:val="single"/>
                          <w:lang w:eastAsia="fr-FR"/>
                        </w:rPr>
                      </w:pPr>
                      <w:r w:rsidRPr="00C603D9">
                        <w:rPr>
                          <w:rFonts w:asciiTheme="majorHAnsi" w:eastAsia="Times New Roman" w:hAnsiTheme="majorHAnsi" w:cs="Arial"/>
                          <w:b/>
                          <w:bCs/>
                          <w:u w:val="single"/>
                          <w:lang w:eastAsia="fr-FR"/>
                        </w:rPr>
                        <w:t>Fiche de fabrication :</w:t>
                      </w:r>
                    </w:p>
                    <w:p w:rsidR="00C603D9" w:rsidRPr="00C603D9" w:rsidRDefault="00C603D9" w:rsidP="00C603D9">
                      <w:pPr>
                        <w:spacing w:line="240" w:lineRule="auto"/>
                        <w:jc w:val="both"/>
                        <w:rPr>
                          <w:rFonts w:asciiTheme="majorHAnsi" w:eastAsia="Times New Roman" w:hAnsiTheme="majorHAnsi" w:cs="Arial"/>
                          <w:b/>
                          <w:bCs/>
                          <w:u w:val="single"/>
                          <w:lang w:eastAsia="fr-FR"/>
                        </w:rPr>
                      </w:pP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</w:rPr>
                        <w:t xml:space="preserve">1. Percer deux trous avec une paire de ciseaux dans la partie basse de la bouteille pour qu’elle puisse se remplir d’eau. </w:t>
                      </w:r>
                    </w:p>
                    <w:p w:rsidR="00C603D9" w:rsidRPr="00C603D9" w:rsidRDefault="00C603D9" w:rsidP="00C603D9">
                      <w:pPr>
                        <w:spacing w:line="240" w:lineRule="auto"/>
                        <w:jc w:val="both"/>
                        <w:rPr>
                          <w:rFonts w:asciiTheme="majorHAnsi" w:eastAsia="Times New Roman" w:hAnsiTheme="majorHAnsi" w:cs="Arial"/>
                          <w:b/>
                          <w:bCs/>
                          <w:u w:val="single"/>
                          <w:lang w:eastAsia="fr-FR"/>
                        </w:rPr>
                      </w:pP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</w:rPr>
                        <w:t xml:space="preserve">2. Percer un trou dans la partie haute de la bouteille et y passer le tuyau (attention le diamètre du trou doit correspondre au diamètre du tuyau). </w:t>
                      </w:r>
                    </w:p>
                    <w:p w:rsidR="00C603D9" w:rsidRPr="00C603D9" w:rsidRDefault="00C603D9" w:rsidP="00C603D9">
                      <w:pPr>
                        <w:spacing w:line="240" w:lineRule="auto"/>
                        <w:jc w:val="both"/>
                        <w:rPr>
                          <w:rFonts w:asciiTheme="majorHAnsi" w:eastAsia="Times New Roman" w:hAnsiTheme="majorHAnsi" w:cs="Arial"/>
                          <w:b/>
                          <w:bCs/>
                          <w:u w:val="single"/>
                          <w:lang w:eastAsia="fr-FR"/>
                        </w:rPr>
                      </w:pPr>
                    </w:p>
                    <w:p w:rsidR="00C603D9" w:rsidRPr="00C603D9" w:rsidRDefault="00C603D9" w:rsidP="00C603D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eastAsia="Microsoft YaHei" w:hAnsiTheme="majorHAnsi" w:cs="Arial"/>
                        </w:rPr>
                      </w:pPr>
                      <w:r w:rsidRPr="00C603D9">
                        <w:rPr>
                          <w:rFonts w:asciiTheme="majorHAnsi" w:eastAsia="Microsoft YaHei" w:hAnsiTheme="majorHAnsi" w:cs="Arial"/>
                        </w:rPr>
                        <w:t xml:space="preserve">3. Fixer le clou à l’aide des deux élastiques. </w:t>
                      </w:r>
                    </w:p>
                    <w:p w:rsidR="00C603D9" w:rsidRDefault="00C603D9" w:rsidP="00C603D9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bCs/>
                          <w:u w:val="single"/>
                          <w:lang w:eastAsia="fr-FR"/>
                        </w:rPr>
                      </w:pPr>
                    </w:p>
                    <w:p w:rsidR="00C603D9" w:rsidRDefault="00C603D9" w:rsidP="00C603D9">
                      <w:pPr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u w:val="single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190AED80" wp14:editId="6FD4A2B8">
                            <wp:extent cx="2187575" cy="1279525"/>
                            <wp:effectExtent l="0" t="0" r="317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7575" cy="127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F27B1" w:rsidRPr="00B25E50" w:rsidRDefault="00FF27B1" w:rsidP="00FF27B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FF27B1" w:rsidRPr="00B25E50" w:rsidRDefault="00FF27B1" w:rsidP="00FF27B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8F56C8" w:rsidP="000239C3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56C8"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="008F56C8"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23307D">
      <w:pPr>
        <w:rPr>
          <w:noProof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2A69DAF" wp14:editId="5CFC1C43">
                <wp:simplePos x="0" y="0"/>
                <wp:positionH relativeFrom="column">
                  <wp:posOffset>-188819</wp:posOffset>
                </wp:positionH>
                <wp:positionV relativeFrom="paragraph">
                  <wp:posOffset>8341061</wp:posOffset>
                </wp:positionV>
                <wp:extent cx="7446421" cy="1024592"/>
                <wp:effectExtent l="0" t="0" r="0" b="444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421" cy="1024592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0C65BD" w:rsidRDefault="004D3881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4D3881" w:rsidRPr="00F019E4" w:rsidRDefault="004D3881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</w:t>
                              </w:r>
                              <w:r w:rsidR="00D63B37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S</w:t>
                              </w: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 xml:space="preserve">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46543E" w:rsidRDefault="004D3881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 w:rsidR="00AF0EA1">
                                <w:t xml:space="preserve"> par les équipes</w:t>
                              </w:r>
                              <w:r w:rsidRPr="0046543E">
                                <w:t xml:space="preserve"> du réseau des Centre</w:t>
                              </w:r>
                              <w:r w:rsidR="00D63B37">
                                <w:t>s</w:t>
                              </w:r>
                              <w:r w:rsidRPr="0046543E">
                                <w:t xml:space="preserve">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543E" w:rsidRPr="0046543E" w:rsidRDefault="001C2968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20" w:history="1">
                                <w:r w:rsidR="0046543E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46543E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69DAF" id="Groupe 14" o:spid="_x0000_s1041" style="position:absolute;margin-left:-14.85pt;margin-top:656.8pt;width:586.35pt;height:80.7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">
                <v:shape id="_x0000_s1042" type="#_x0000_t202" style="position:absolute;left:268;top:5423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4D3881" w:rsidRPr="000C65BD" w:rsidRDefault="004D3881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4D3881" w:rsidRPr="00F019E4" w:rsidRDefault="004D3881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</w:t>
                        </w:r>
                        <w:r w:rsidR="00D63B37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S</w:t>
                        </w: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 xml:space="preserve">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D3881" w:rsidRPr="0046543E" w:rsidRDefault="004D3881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 w:rsidR="00AF0EA1">
                          <w:t xml:space="preserve"> par les équipes</w:t>
                        </w:r>
                        <w:r w:rsidRPr="0046543E">
                          <w:t xml:space="preserve"> du réseau des Centre</w:t>
                        </w:r>
                        <w:r w:rsidR="00D63B37">
                          <w:t>s</w:t>
                        </w:r>
                        <w:r w:rsidRPr="0046543E">
                          <w:t xml:space="preserve"> pilotes La main à la pâte</w:t>
                        </w:r>
                      </w:p>
                    </w:txbxContent>
                  </v:textbox>
                </v:shape>
                <v:line id="Connecteur droit 12" o:spid="_x0000_s1044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5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6543E" w:rsidRPr="0046543E" w:rsidRDefault="001C2968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21" w:history="1">
                          <w:r w:rsidR="0046543E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46543E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D52070" wp14:editId="614A4A51">
                <wp:simplePos x="0" y="0"/>
                <wp:positionH relativeFrom="column">
                  <wp:posOffset>-266550</wp:posOffset>
                </wp:positionH>
                <wp:positionV relativeFrom="paragraph">
                  <wp:posOffset>8214995</wp:posOffset>
                </wp:positionV>
                <wp:extent cx="7553587" cy="1239520"/>
                <wp:effectExtent l="0" t="0" r="9525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587" cy="12395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58C" w:rsidRDefault="005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D52070" id="Rectangle 21" o:spid="_x0000_s1046" style="position:absolute;margin-left:-21pt;margin-top:646.85pt;width:594.75pt;height:97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" fillcolor="#f27120 [3206]" stroked="f" strokeweight="1pt">
                <v:textbox>
                  <w:txbxContent>
                    <w:p w:rsidR="005E158C" w:rsidRDefault="005E158C"/>
                  </w:txbxContent>
                </v:textbox>
              </v: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11F943" wp14:editId="1E947880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5C991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968" w:rsidRDefault="001C2968" w:rsidP="00AA35A8">
      <w:pPr>
        <w:spacing w:line="240" w:lineRule="auto"/>
      </w:pPr>
      <w:r>
        <w:separator/>
      </w:r>
    </w:p>
  </w:endnote>
  <w:endnote w:type="continuationSeparator" w:id="0">
    <w:p w:rsidR="001C2968" w:rsidRDefault="001C2968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968" w:rsidRDefault="001C2968" w:rsidP="00AA35A8">
      <w:pPr>
        <w:spacing w:line="240" w:lineRule="auto"/>
      </w:pPr>
      <w:r>
        <w:separator/>
      </w:r>
    </w:p>
  </w:footnote>
  <w:footnote w:type="continuationSeparator" w:id="0">
    <w:p w:rsidR="001C2968" w:rsidRDefault="001C2968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1C4219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65pt;height:15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w14:anchorId="13E2CBD1" id="_x0000_i1029" type="#_x0000_t75" style="width:14.35pt;height:14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119425F"/>
    <w:multiLevelType w:val="hybridMultilevel"/>
    <w:tmpl w:val="BDB8B6D6"/>
    <w:lvl w:ilvl="0" w:tplc="6EB81DB2">
      <w:start w:val="6"/>
      <w:numFmt w:val="bullet"/>
      <w:lvlText w:val="-"/>
      <w:lvlJc w:val="left"/>
      <w:pPr>
        <w:ind w:left="360" w:hanging="360"/>
      </w:pPr>
      <w:rPr>
        <w:rFonts w:ascii="Century Gothic" w:eastAsia="SimSun" w:hAnsi="Century Gothic" w:cstheme="minorHAnsi" w:hint="default"/>
        <w:i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3F7C3F0D"/>
    <w:multiLevelType w:val="hybridMultilevel"/>
    <w:tmpl w:val="DA6CF2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376EDB"/>
    <w:multiLevelType w:val="hybridMultilevel"/>
    <w:tmpl w:val="1C16D0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A6E3C"/>
    <w:multiLevelType w:val="hybridMultilevel"/>
    <w:tmpl w:val="3544D8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33EE3"/>
    <w:multiLevelType w:val="hybridMultilevel"/>
    <w:tmpl w:val="DAE8774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78251C"/>
    <w:multiLevelType w:val="hybridMultilevel"/>
    <w:tmpl w:val="048232CA"/>
    <w:lvl w:ilvl="0" w:tplc="A574F462">
      <w:numFmt w:val="bullet"/>
      <w:lvlText w:val="-"/>
      <w:lvlJc w:val="left"/>
      <w:pPr>
        <w:ind w:left="720" w:hanging="360"/>
      </w:pPr>
      <w:rPr>
        <w:rFonts w:ascii="Arial" w:eastAsia="Microsoft YaHe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8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7"/>
  </w:num>
  <w:num w:numId="8">
    <w:abstractNumId w:val="6"/>
  </w:num>
  <w:num w:numId="9">
    <w:abstractNumId w:val="10"/>
  </w:num>
  <w:num w:numId="10">
    <w:abstractNumId w:val="1"/>
  </w:num>
  <w:num w:numId="11">
    <w:abstractNumId w:val="19"/>
  </w:num>
  <w:num w:numId="12">
    <w:abstractNumId w:val="13"/>
  </w:num>
  <w:num w:numId="13">
    <w:abstractNumId w:val="14"/>
  </w:num>
  <w:num w:numId="14">
    <w:abstractNumId w:val="12"/>
  </w:num>
  <w:num w:numId="15">
    <w:abstractNumId w:val="21"/>
  </w:num>
  <w:num w:numId="16">
    <w:abstractNumId w:val="3"/>
  </w:num>
  <w:num w:numId="17">
    <w:abstractNumId w:val="16"/>
  </w:num>
  <w:num w:numId="18">
    <w:abstractNumId w:val="11"/>
  </w:num>
  <w:num w:numId="19">
    <w:abstractNumId w:val="9"/>
  </w:num>
  <w:num w:numId="20">
    <w:abstractNumId w:val="0"/>
  </w:num>
  <w:num w:numId="21">
    <w:abstractNumId w:val="2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DF6"/>
    <w:rsid w:val="00016073"/>
    <w:rsid w:val="000239C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3272"/>
    <w:rsid w:val="000F363A"/>
    <w:rsid w:val="00112736"/>
    <w:rsid w:val="00115B3E"/>
    <w:rsid w:val="00124ED6"/>
    <w:rsid w:val="00134278"/>
    <w:rsid w:val="001377F5"/>
    <w:rsid w:val="0014566E"/>
    <w:rsid w:val="001527CA"/>
    <w:rsid w:val="00160668"/>
    <w:rsid w:val="00167789"/>
    <w:rsid w:val="001905F0"/>
    <w:rsid w:val="00194704"/>
    <w:rsid w:val="001B160B"/>
    <w:rsid w:val="001B34BF"/>
    <w:rsid w:val="001C2968"/>
    <w:rsid w:val="001F312C"/>
    <w:rsid w:val="001F3E17"/>
    <w:rsid w:val="00200B25"/>
    <w:rsid w:val="00203213"/>
    <w:rsid w:val="00206B68"/>
    <w:rsid w:val="002144FA"/>
    <w:rsid w:val="002236D5"/>
    <w:rsid w:val="00231455"/>
    <w:rsid w:val="0023307D"/>
    <w:rsid w:val="00243756"/>
    <w:rsid w:val="0027193E"/>
    <w:rsid w:val="00290D7E"/>
    <w:rsid w:val="002A3037"/>
    <w:rsid w:val="002A62C1"/>
    <w:rsid w:val="002C4E0C"/>
    <w:rsid w:val="002D1CE6"/>
    <w:rsid w:val="002E0111"/>
    <w:rsid w:val="002E0EE7"/>
    <w:rsid w:val="002E7306"/>
    <w:rsid w:val="003127D7"/>
    <w:rsid w:val="0031550C"/>
    <w:rsid w:val="0031784E"/>
    <w:rsid w:val="00331DCE"/>
    <w:rsid w:val="0034053D"/>
    <w:rsid w:val="00344087"/>
    <w:rsid w:val="00352A17"/>
    <w:rsid w:val="0036750A"/>
    <w:rsid w:val="003B4AEF"/>
    <w:rsid w:val="003B4E8B"/>
    <w:rsid w:val="003D246A"/>
    <w:rsid w:val="00404DF6"/>
    <w:rsid w:val="004078AF"/>
    <w:rsid w:val="00415CF3"/>
    <w:rsid w:val="00435E71"/>
    <w:rsid w:val="004455D4"/>
    <w:rsid w:val="00453A7B"/>
    <w:rsid w:val="00454A90"/>
    <w:rsid w:val="00454D62"/>
    <w:rsid w:val="0046543E"/>
    <w:rsid w:val="0049005F"/>
    <w:rsid w:val="004934C1"/>
    <w:rsid w:val="004936B2"/>
    <w:rsid w:val="0049633F"/>
    <w:rsid w:val="0049760F"/>
    <w:rsid w:val="004A28EA"/>
    <w:rsid w:val="004D3881"/>
    <w:rsid w:val="004D5FB1"/>
    <w:rsid w:val="004F4051"/>
    <w:rsid w:val="0050661B"/>
    <w:rsid w:val="005858D8"/>
    <w:rsid w:val="005C6D8B"/>
    <w:rsid w:val="005E158C"/>
    <w:rsid w:val="005E60E4"/>
    <w:rsid w:val="005F513C"/>
    <w:rsid w:val="006000AA"/>
    <w:rsid w:val="00600F1D"/>
    <w:rsid w:val="00613DFD"/>
    <w:rsid w:val="006236CE"/>
    <w:rsid w:val="006709CA"/>
    <w:rsid w:val="006A1E18"/>
    <w:rsid w:val="006B67EC"/>
    <w:rsid w:val="006C5096"/>
    <w:rsid w:val="006C7F5A"/>
    <w:rsid w:val="006D20CF"/>
    <w:rsid w:val="006D76F1"/>
    <w:rsid w:val="006E3CB8"/>
    <w:rsid w:val="00713EEE"/>
    <w:rsid w:val="00722798"/>
    <w:rsid w:val="00727C89"/>
    <w:rsid w:val="007323FC"/>
    <w:rsid w:val="00747E11"/>
    <w:rsid w:val="007555CF"/>
    <w:rsid w:val="00760E56"/>
    <w:rsid w:val="00761EA1"/>
    <w:rsid w:val="00774649"/>
    <w:rsid w:val="00791376"/>
    <w:rsid w:val="007B1BDE"/>
    <w:rsid w:val="007B3003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F180B"/>
    <w:rsid w:val="008F3C00"/>
    <w:rsid w:val="008F48B9"/>
    <w:rsid w:val="008F56C8"/>
    <w:rsid w:val="009049BC"/>
    <w:rsid w:val="00920312"/>
    <w:rsid w:val="00957EAB"/>
    <w:rsid w:val="00970272"/>
    <w:rsid w:val="00985945"/>
    <w:rsid w:val="009A6A3A"/>
    <w:rsid w:val="009D5812"/>
    <w:rsid w:val="009D646A"/>
    <w:rsid w:val="009D6B7C"/>
    <w:rsid w:val="009E2194"/>
    <w:rsid w:val="009F18CA"/>
    <w:rsid w:val="009F696A"/>
    <w:rsid w:val="00A03E8B"/>
    <w:rsid w:val="00A40928"/>
    <w:rsid w:val="00A633B0"/>
    <w:rsid w:val="00AA1166"/>
    <w:rsid w:val="00AA35A8"/>
    <w:rsid w:val="00AB75D9"/>
    <w:rsid w:val="00AE562D"/>
    <w:rsid w:val="00AF0EA1"/>
    <w:rsid w:val="00AF2100"/>
    <w:rsid w:val="00B07A27"/>
    <w:rsid w:val="00B15BCD"/>
    <w:rsid w:val="00B21D93"/>
    <w:rsid w:val="00B25B7D"/>
    <w:rsid w:val="00B56686"/>
    <w:rsid w:val="00B665F7"/>
    <w:rsid w:val="00B83C25"/>
    <w:rsid w:val="00B8453F"/>
    <w:rsid w:val="00B85473"/>
    <w:rsid w:val="00B8682A"/>
    <w:rsid w:val="00BA239F"/>
    <w:rsid w:val="00BA7F18"/>
    <w:rsid w:val="00BB35F3"/>
    <w:rsid w:val="00BD06F0"/>
    <w:rsid w:val="00BD720F"/>
    <w:rsid w:val="00BE2E4E"/>
    <w:rsid w:val="00BE4490"/>
    <w:rsid w:val="00BE5968"/>
    <w:rsid w:val="00BE71CF"/>
    <w:rsid w:val="00C01896"/>
    <w:rsid w:val="00C15A58"/>
    <w:rsid w:val="00C17021"/>
    <w:rsid w:val="00C20DA6"/>
    <w:rsid w:val="00C32A7C"/>
    <w:rsid w:val="00C60067"/>
    <w:rsid w:val="00C603D9"/>
    <w:rsid w:val="00C62E97"/>
    <w:rsid w:val="00C74F02"/>
    <w:rsid w:val="00CA1209"/>
    <w:rsid w:val="00CA3738"/>
    <w:rsid w:val="00CB357E"/>
    <w:rsid w:val="00CB3E40"/>
    <w:rsid w:val="00CC090F"/>
    <w:rsid w:val="00CF22B3"/>
    <w:rsid w:val="00CF2731"/>
    <w:rsid w:val="00D16139"/>
    <w:rsid w:val="00D2008A"/>
    <w:rsid w:val="00D224C3"/>
    <w:rsid w:val="00D3722B"/>
    <w:rsid w:val="00D57658"/>
    <w:rsid w:val="00D63B37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527E8"/>
    <w:rsid w:val="00E80396"/>
    <w:rsid w:val="00E9121C"/>
    <w:rsid w:val="00EB5077"/>
    <w:rsid w:val="00EB74E8"/>
    <w:rsid w:val="00EC0F79"/>
    <w:rsid w:val="00EC7E79"/>
    <w:rsid w:val="00EE02AB"/>
    <w:rsid w:val="00EE4F2E"/>
    <w:rsid w:val="00F019E4"/>
    <w:rsid w:val="00F15DBA"/>
    <w:rsid w:val="00F21F4F"/>
    <w:rsid w:val="00F30552"/>
    <w:rsid w:val="00F46BDB"/>
    <w:rsid w:val="00F677EF"/>
    <w:rsid w:val="00F75B5C"/>
    <w:rsid w:val="00F7748C"/>
    <w:rsid w:val="00F97FD3"/>
    <w:rsid w:val="00FA486C"/>
    <w:rsid w:val="00FD73C5"/>
    <w:rsid w:val="00FF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AA9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D1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ndation-lamap.org/fr/continuite-defis" TargetMode="External"/><Relationship Id="rId18" Type="http://schemas.openxmlformats.org/officeDocument/2006/relationships/hyperlink" Target="file:///C:\Users\Am&#233;thyste\Downloads\Vid&#233;o%2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ondation-lamap.org/fr/continuite-defi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ondation-lamap.org/fr/continuite-defis" TargetMode="External"/><Relationship Id="rId17" Type="http://schemas.openxmlformats.org/officeDocument/2006/relationships/hyperlink" Target="file:///C:\Users\Am&#233;thyste\Downloads\Animation%20flash&#160;:%20http:\cdpsciencetechno.org\cdp\UserFiles\File\previews\sousmarin_ii.sw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Am&#233;thyste\Downloads\Vid&#233;o%20" TargetMode="External"/><Relationship Id="rId20" Type="http://schemas.openxmlformats.org/officeDocument/2006/relationships/hyperlink" Target="https://www.fondation-lamap.org/fr/continuite-defi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file:///C:\Users\Am&#233;thyste\Downloads\Animation%20flash&#160;:%20http:\cdpsciencetechno.org\cdp\UserFiles\File\previews\sousmarin_ii.sw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&#233;thyste\Downloads\DEFI%20LES%20BULLES%20DE%20SAVON_DEF2.dotm" TargetMode="External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6D975E1-3887-4584-B879-6E03EC796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 LES BULLES DE SAVON_DEF2</Template>
  <TotalTime>0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2020-11-16T09:55:00Z</dcterms:created>
  <dcterms:modified xsi:type="dcterms:W3CDTF">2020-11-27T08:02:00Z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