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A239F" w:rsidRDefault="00ED2C1F" w:rsidP="001D710D">
      <w:pPr>
        <w:pStyle w:val="Ancredugraphisme"/>
        <w:rPr>
          <w:noProof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D2A9FBE" wp14:editId="473F328F">
                <wp:simplePos x="0" y="0"/>
                <wp:positionH relativeFrom="column">
                  <wp:posOffset>2519680</wp:posOffset>
                </wp:positionH>
                <wp:positionV relativeFrom="paragraph">
                  <wp:posOffset>7160260</wp:posOffset>
                </wp:positionV>
                <wp:extent cx="4635500" cy="2362200"/>
                <wp:effectExtent l="0" t="0" r="12700" b="1905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362200"/>
                        </a:xfrm>
                        <a:prstGeom prst="roundRect">
                          <a:avLst>
                            <a:gd name="adj" fmla="val 627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F02" w:rsidRPr="00344087" w:rsidRDefault="00C74F02" w:rsidP="00C74F02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>
                              <w:rPr>
                                <w:color w:val="F27120" w:themeColor="accent3"/>
                                <w:lang w:eastAsia="zh-CN" w:bidi="hi-IN"/>
                              </w:rPr>
                              <w:t>le point sur les connaissances</w:t>
                            </w:r>
                          </w:p>
                          <w:p w:rsidR="00C74F02" w:rsidRDefault="00C74F02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3A3085" w:rsidRDefault="003A3085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Ce défi permet de consolider les connaissances sur le pavé droit. </w:t>
                            </w:r>
                          </w:p>
                          <w:p w:rsidR="003A3085" w:rsidRDefault="003A3085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</w:p>
                          <w:p w:rsidR="003A3085" w:rsidRDefault="003A3085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Il permet aussi de travailler sur le raisonnement : les enfants émettent des hypothèses, valident ou invalident ces hypothèses, mettent en évidence des erreurs de raisonnement du type :</w:t>
                            </w:r>
                          </w:p>
                          <w:p w:rsidR="003A3085" w:rsidRDefault="003A3085" w:rsidP="0031550C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color w:val="F27120" w:themeColor="accent3"/>
                                <w:sz w:val="22"/>
                              </w:rPr>
                            </w:pPr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« </w:t>
                            </w:r>
                            <w:proofErr w:type="gramStart"/>
                            <w:r>
                              <w:rPr>
                                <w:color w:val="F27120" w:themeColor="accent3"/>
                                <w:sz w:val="2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color w:val="F27120" w:themeColor="accent3"/>
                                <w:sz w:val="22"/>
                              </w:rPr>
                              <w:t xml:space="preserve"> je pars d’un rectangle, j’obtiens une boîte à fond rectangulaire, donc si je pars d’un carré, j’obtiens une boîte à fond carré 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5D2A9FBE" id="Zone de texte 36" o:spid="_x0000_s1026" style="position:absolute;margin-left:198.4pt;margin-top:563.8pt;width:365pt;height:18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" fillcolor="white [3201]" strokecolor="#f27120 [3206]" strokeweight="1pt">
                <v:stroke joinstyle="miter"/>
                <v:textbox>
                  <w:txbxContent>
                    <w:p w:rsidR="00C74F02" w:rsidRPr="00344087" w:rsidRDefault="00C74F02" w:rsidP="00C74F02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>
                        <w:rPr>
                          <w:color w:val="F27120" w:themeColor="accent3"/>
                          <w:lang w:eastAsia="zh-CN" w:bidi="hi-IN"/>
                        </w:rPr>
                        <w:t>le point sur les connaissances</w:t>
                      </w:r>
                    </w:p>
                    <w:p w:rsidR="00C74F02" w:rsidRDefault="00C74F02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3A3085" w:rsidRDefault="003A3085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 xml:space="preserve">Ce défi permet de consolider les connaissances sur le pavé droit. </w:t>
                      </w:r>
                    </w:p>
                    <w:p w:rsidR="003A3085" w:rsidRDefault="003A3085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</w:p>
                    <w:p w:rsidR="003A3085" w:rsidRDefault="003A3085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>Il permet aussi de travailler sur le raisonnement : les enfants émettent des hypothèses, valident ou invalident ces hypothèses, mettent en évidence des erreurs de raisonnement du type :</w:t>
                      </w:r>
                    </w:p>
                    <w:p w:rsidR="003A3085" w:rsidRDefault="003A3085" w:rsidP="0031550C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color w:val="F27120" w:themeColor="accent3"/>
                          <w:sz w:val="22"/>
                        </w:rPr>
                      </w:pPr>
                      <w:r>
                        <w:rPr>
                          <w:color w:val="F27120" w:themeColor="accent3"/>
                          <w:sz w:val="22"/>
                        </w:rPr>
                        <w:t>« si je pars d’un rectangle, j’obtiens une boîte à fond rectangulaire, donc si je pars d’un carré, j’obtiens une boîte à fond carré ».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560F45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0</wp:posOffset>
                </wp:positionV>
                <wp:extent cx="4635500" cy="2393950"/>
                <wp:effectExtent l="0" t="0" r="12700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239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CB8" w:rsidRPr="0036750A" w:rsidRDefault="006E3CB8" w:rsidP="006E3CB8">
                            <w:pPr>
                              <w:pStyle w:val="Titre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faire des sciences  À la maison</w:t>
                            </w:r>
                          </w:p>
                          <w:p w:rsidR="00F15DBA" w:rsidRPr="00F15DBA" w:rsidRDefault="00F15DBA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0"/>
                              <w:rPr>
                                <w:b/>
                                <w:noProof/>
                                <w:color w:val="F27120" w:themeColor="accent3"/>
                                <w:sz w:val="20"/>
                              </w:rPr>
                            </w:pPr>
                          </w:p>
                          <w:p w:rsidR="00B665F7" w:rsidRPr="006E3CB8" w:rsidRDefault="006E3CB8" w:rsidP="00F15DBA">
                            <w:pPr>
                              <w:pStyle w:val="Sous-titre"/>
                              <w:pBdr>
                                <w:bottom w:val="single" w:sz="4" w:space="15" w:color="595959" w:themeColor="text1" w:themeTint="A6"/>
                              </w:pBdr>
                              <w:spacing w:after="100" w:afterAutospacing="1" w:line="240" w:lineRule="auto"/>
                              <w:rPr>
                                <w:color w:val="F27120" w:themeColor="accent3"/>
                              </w:rPr>
                            </w:pPr>
                            <w:r w:rsidRPr="006E3CB8">
                              <w:rPr>
                                <w:b/>
                                <w:noProof/>
                                <w:color w:val="F27120" w:themeColor="accent3"/>
                              </w:rPr>
                              <w:t>dÉfi</w:t>
                            </w:r>
                            <w:r w:rsidRPr="006E3CB8">
                              <w:rPr>
                                <w:noProof/>
                                <w:color w:val="F27120" w:themeColor="accent3"/>
                              </w:rPr>
                              <w:t> : Com</w:t>
                            </w:r>
                            <w:r w:rsidR="001D710D">
                              <w:rPr>
                                <w:noProof/>
                                <w:color w:val="F27120" w:themeColor="accent3"/>
                              </w:rPr>
                              <w:t>ment construir</w:t>
                            </w:r>
                            <w:r w:rsidR="00560F45">
                              <w:rPr>
                                <w:noProof/>
                                <w:color w:val="F27120" w:themeColor="accent3"/>
                              </w:rPr>
                              <w:t>e une boîte du patissier </w:t>
                            </w:r>
                            <w:r w:rsidR="00646C6C">
                              <w:rPr>
                                <w:noProof/>
                                <w:color w:val="F27120" w:themeColor="accent3"/>
                              </w:rPr>
                              <w:t>A FOND CARRE</w:t>
                            </w:r>
                            <w:r w:rsidR="00560F45">
                              <w:rPr>
                                <w:noProof/>
                                <w:color w:val="F27120" w:themeColor="accent3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97.9pt;margin-top:0;width:365pt;height:188.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" strokecolor="white [3212]">
                <v:textbox>
                  <w:txbxContent>
                    <w:p w:rsidR="006E3CB8" w:rsidRPr="0036750A" w:rsidRDefault="006E3CB8" w:rsidP="006E3CB8">
                      <w:pPr>
                        <w:pStyle w:val="Titre"/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faire des sciences  À la maison</w:t>
                      </w:r>
                    </w:p>
                    <w:p w:rsidR="00F15DBA" w:rsidRPr="00F15DBA" w:rsidRDefault="00F15DBA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0"/>
                        <w:rPr>
                          <w:b/>
                          <w:noProof/>
                          <w:color w:val="F27120" w:themeColor="accent3"/>
                          <w:sz w:val="20"/>
                        </w:rPr>
                      </w:pPr>
                    </w:p>
                    <w:p w:rsidR="00B665F7" w:rsidRPr="006E3CB8" w:rsidRDefault="006E3CB8" w:rsidP="00F15DBA">
                      <w:pPr>
                        <w:pStyle w:val="Sous-titre"/>
                        <w:pBdr>
                          <w:bottom w:val="single" w:sz="4" w:space="15" w:color="595959" w:themeColor="text1" w:themeTint="A6"/>
                        </w:pBdr>
                        <w:spacing w:after="100" w:afterAutospacing="1" w:line="240" w:lineRule="auto"/>
                        <w:rPr>
                          <w:color w:val="F27120" w:themeColor="accent3"/>
                        </w:rPr>
                      </w:pPr>
                      <w:r w:rsidRPr="006E3CB8">
                        <w:rPr>
                          <w:b/>
                          <w:noProof/>
                          <w:color w:val="F27120" w:themeColor="accent3"/>
                        </w:rPr>
                        <w:t>dÉfi</w:t>
                      </w:r>
                      <w:r w:rsidRPr="006E3CB8">
                        <w:rPr>
                          <w:noProof/>
                          <w:color w:val="F27120" w:themeColor="accent3"/>
                        </w:rPr>
                        <w:t> : Com</w:t>
                      </w:r>
                      <w:r w:rsidR="001D710D">
                        <w:rPr>
                          <w:noProof/>
                          <w:color w:val="F27120" w:themeColor="accent3"/>
                        </w:rPr>
                        <w:t>ment construir</w:t>
                      </w:r>
                      <w:r w:rsidR="00560F45">
                        <w:rPr>
                          <w:noProof/>
                          <w:color w:val="F27120" w:themeColor="accent3"/>
                        </w:rPr>
                        <w:t>e une boîte du patissier </w:t>
                      </w:r>
                      <w:r w:rsidR="00646C6C">
                        <w:rPr>
                          <w:noProof/>
                          <w:color w:val="F27120" w:themeColor="accent3"/>
                        </w:rPr>
                        <w:t>A FOND CARRE</w:t>
                      </w:r>
                      <w:r w:rsidR="00560F45">
                        <w:rPr>
                          <w:noProof/>
                          <w:color w:val="F27120" w:themeColor="accent3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D710D">
        <w:rPr>
          <w:rFonts w:eastAsia="SimSun" w:cstheme="minorHAnsi"/>
          <w:b/>
          <w:noProof/>
          <w:kern w:val="3"/>
          <w:sz w:val="24"/>
          <w:lang w:eastAsia="fr-FR"/>
        </w:rPr>
        <w:drawing>
          <wp:inline distT="0" distB="0" distL="0" distR="0" wp14:anchorId="45902D3C" wp14:editId="47241F54">
            <wp:extent cx="2349500" cy="1593215"/>
            <wp:effectExtent l="0" t="0" r="0" b="698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25_0915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21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73200D6" wp14:editId="4456D1F5">
                <wp:simplePos x="0" y="0"/>
                <wp:positionH relativeFrom="column">
                  <wp:posOffset>-60325</wp:posOffset>
                </wp:positionH>
                <wp:positionV relativeFrom="paragraph">
                  <wp:posOffset>6281420</wp:posOffset>
                </wp:positionV>
                <wp:extent cx="2241550" cy="441960"/>
                <wp:effectExtent l="0" t="0" r="0" b="0"/>
                <wp:wrapSquare wrapText="bothSides"/>
                <wp:docPr id="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155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Pr="007555CF" w:rsidRDefault="00C60067" w:rsidP="002E0EE7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Cs w:val="22"/>
                              </w:rPr>
                              <w:t>l</w:t>
                            </w:r>
                            <w:r w:rsidR="00E9121C">
                              <w:rPr>
                                <w:noProof/>
                                <w:szCs w:val="22"/>
                              </w:rPr>
                              <w:t>es mots À retenir</w:t>
                            </w:r>
                            <w:r w:rsidR="002E0EE7" w:rsidRPr="00B56686">
                              <w:rPr>
                                <w:noProof/>
                                <w:szCs w:val="22"/>
                              </w:rPr>
                              <w:t xml:space="preserve"> :</w:t>
                            </w:r>
                            <w:r w:rsidR="002E0EE7"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3200D6" id="_x0000_s1027" type="#_x0000_t202" style="position:absolute;margin-left:-4.75pt;margin-top:494.6pt;width:176.5pt;height:34.8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" filled="f" stroked="f">
                <v:textbox>
                  <w:txbxContent>
                    <w:p w:rsidR="002E0EE7" w:rsidRPr="007555CF" w:rsidRDefault="00C60067" w:rsidP="002E0EE7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>
                        <w:rPr>
                          <w:noProof/>
                          <w:szCs w:val="22"/>
                        </w:rPr>
                        <w:t>l</w:t>
                      </w:r>
                      <w:r w:rsidR="00E9121C">
                        <w:rPr>
                          <w:noProof/>
                          <w:szCs w:val="22"/>
                        </w:rPr>
                        <w:t>es mots À retenir</w:t>
                      </w:r>
                      <w:r w:rsidR="002E0EE7" w:rsidRPr="00B56686">
                        <w:rPr>
                          <w:noProof/>
                          <w:szCs w:val="22"/>
                        </w:rPr>
                        <w:t xml:space="preserve"> :</w:t>
                      </w:r>
                      <w:r w:rsidR="002E0EE7"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C2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2CB05FF" wp14:editId="01B1D053">
                <wp:simplePos x="0" y="0"/>
                <wp:positionH relativeFrom="column">
                  <wp:posOffset>-58420</wp:posOffset>
                </wp:positionH>
                <wp:positionV relativeFrom="paragraph">
                  <wp:posOffset>4654550</wp:posOffset>
                </wp:positionV>
                <wp:extent cx="2212975" cy="1479550"/>
                <wp:effectExtent l="0" t="0" r="0" b="635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47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Default="00F95FD0" w:rsidP="007555CF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Feuille de brouillon</w:t>
                            </w:r>
                          </w:p>
                          <w:p w:rsidR="00F95FD0" w:rsidRDefault="00F95FD0" w:rsidP="00F95FD0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Crayon et  règle</w:t>
                            </w:r>
                          </w:p>
                          <w:p w:rsidR="00F95FD0" w:rsidRPr="00F95FD0" w:rsidRDefault="00F95FD0" w:rsidP="00F95FD0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N w:val="0"/>
                              <w:spacing w:line="240" w:lineRule="auto"/>
                              <w:textAlignment w:val="baseline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Une paire de ciseaux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CB05FF" id="_x0000_s1028" type="#_x0000_t202" style="position:absolute;margin-left:-4.6pt;margin-top:366.5pt;width:174.25pt;height:116.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" filled="f" stroked="f">
                <v:textbox>
                  <w:txbxContent>
                    <w:p w:rsidR="007555CF" w:rsidRDefault="00F95FD0" w:rsidP="007555CF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Feuille de brouillon</w:t>
                      </w:r>
                    </w:p>
                    <w:p w:rsidR="00F95FD0" w:rsidRDefault="00F95FD0" w:rsidP="00F95FD0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Crayon et  règle</w:t>
                      </w:r>
                    </w:p>
                    <w:p w:rsidR="00F95FD0" w:rsidRPr="00F95FD0" w:rsidRDefault="00F95FD0" w:rsidP="00F95FD0">
                      <w:pPr>
                        <w:pStyle w:val="Paragraphedeliste"/>
                        <w:widowControl w:val="0"/>
                        <w:numPr>
                          <w:ilvl w:val="0"/>
                          <w:numId w:val="11"/>
                        </w:numPr>
                        <w:suppressAutoHyphens/>
                        <w:autoSpaceDN w:val="0"/>
                        <w:spacing w:line="240" w:lineRule="auto"/>
                        <w:textAlignment w:val="baseline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Une paire de ciseaux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06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2E3AD18D" wp14:editId="2185E06C">
                <wp:simplePos x="0" y="0"/>
                <wp:positionH relativeFrom="column">
                  <wp:posOffset>-33020</wp:posOffset>
                </wp:positionH>
                <wp:positionV relativeFrom="paragraph">
                  <wp:posOffset>6610350</wp:posOffset>
                </wp:positionV>
                <wp:extent cx="2212975" cy="1600200"/>
                <wp:effectExtent l="0" t="0" r="0" b="0"/>
                <wp:wrapSquare wrapText="bothSides"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E7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</w:t>
                            </w:r>
                            <w:r w:rsidR="00005EDF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ongueur</w:t>
                            </w:r>
                          </w:p>
                          <w:p w:rsidR="00005EDF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l</w:t>
                            </w:r>
                            <w:r w:rsidR="00005EDF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argeur</w:t>
                            </w:r>
                          </w:p>
                          <w:p w:rsidR="009E0A2F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hauteur</w:t>
                            </w:r>
                          </w:p>
                          <w:p w:rsidR="009E0A2F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dimensions</w:t>
                            </w:r>
                          </w:p>
                          <w:p w:rsidR="009E0A2F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pavé droit</w:t>
                            </w:r>
                          </w:p>
                          <w:p w:rsidR="00005EDF" w:rsidRDefault="009E0A2F" w:rsidP="00005EDF">
                            <w:pPr>
                              <w:pStyle w:val="Paragraphedeliste"/>
                              <w:numPr>
                                <w:ilvl w:val="0"/>
                                <w:numId w:val="10"/>
                              </w:numP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n</w:t>
                            </w:r>
                            <w:r w:rsidR="00005EDF"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  <w:t>on proportionnel</w:t>
                            </w:r>
                          </w:p>
                          <w:p w:rsidR="00005EDF" w:rsidRPr="00005EDF" w:rsidRDefault="00005EDF" w:rsidP="00005EDF">
                            <w:pPr>
                              <w:pStyle w:val="Paragraphedeliste"/>
                              <w:ind w:left="360"/>
                              <w:rPr>
                                <w:rFonts w:eastAsia="Droid Sans Fallback" w:cstheme="minorHAnsi"/>
                                <w:color w:val="FFFFFF" w:themeColor="background1"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3AD18D" id="_x0000_s1029" type="#_x0000_t202" style="position:absolute;margin-left:-2.6pt;margin-top:520.5pt;width:174.25pt;height:12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" filled="f" stroked="f">
                <v:textbox>
                  <w:txbxContent>
                    <w:p w:rsidR="002E0EE7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</w:t>
                      </w:r>
                      <w:r w:rsidR="00005EDF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ongueur</w:t>
                      </w:r>
                    </w:p>
                    <w:p w:rsidR="00005EDF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l</w:t>
                      </w:r>
                      <w:r w:rsidR="00005EDF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argeur</w:t>
                      </w:r>
                    </w:p>
                    <w:p w:rsidR="009E0A2F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hauteur</w:t>
                      </w:r>
                    </w:p>
                    <w:p w:rsidR="009E0A2F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dimensions</w:t>
                      </w:r>
                    </w:p>
                    <w:p w:rsidR="009E0A2F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pavé droit</w:t>
                      </w:r>
                    </w:p>
                    <w:p w:rsidR="00005EDF" w:rsidRDefault="009E0A2F" w:rsidP="00005EDF">
                      <w:pPr>
                        <w:pStyle w:val="Paragraphedeliste"/>
                        <w:numPr>
                          <w:ilvl w:val="0"/>
                          <w:numId w:val="10"/>
                        </w:numP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n</w:t>
                      </w:r>
                      <w:r w:rsidR="00005EDF"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  <w:t>on proportionnel</w:t>
                      </w:r>
                    </w:p>
                    <w:p w:rsidR="00005EDF" w:rsidRPr="00005EDF" w:rsidRDefault="00005EDF" w:rsidP="00005EDF">
                      <w:pPr>
                        <w:pStyle w:val="Paragraphedeliste"/>
                        <w:ind w:left="360"/>
                        <w:rPr>
                          <w:rFonts w:eastAsia="Droid Sans Fallback" w:cstheme="minorHAnsi"/>
                          <w:color w:val="FFFFFF" w:themeColor="background1"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39F4F21" wp14:editId="51AB80A0">
                <wp:simplePos x="0" y="0"/>
                <wp:positionH relativeFrom="column">
                  <wp:posOffset>-60325</wp:posOffset>
                </wp:positionH>
                <wp:positionV relativeFrom="paragraph">
                  <wp:posOffset>4261485</wp:posOffset>
                </wp:positionV>
                <wp:extent cx="2187575" cy="44196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5CF" w:rsidRPr="007555CF" w:rsidRDefault="007555CF" w:rsidP="007555CF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  <w:r w:rsidRPr="00B56686">
                              <w:rPr>
                                <w:noProof/>
                                <w:szCs w:val="22"/>
                              </w:rPr>
                              <w:t>MATÉRIEL :</w:t>
                            </w:r>
                            <w:r w:rsidRPr="00727C89">
                              <w:rPr>
                                <w:sz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39F4F21" id="_x0000_s1030" type="#_x0000_t202" style="position:absolute;margin-left:-4.75pt;margin-top:335.55pt;width:172.25pt;height:34.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" filled="f" stroked="f">
                <v:textbox>
                  <w:txbxContent>
                    <w:p w:rsidR="007555CF" w:rsidRPr="007555CF" w:rsidRDefault="007555CF" w:rsidP="007555CF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  <w:r w:rsidRPr="00B56686">
                        <w:rPr>
                          <w:noProof/>
                          <w:szCs w:val="22"/>
                        </w:rPr>
                        <w:t>MATÉRIEL :</w:t>
                      </w:r>
                      <w:r w:rsidRPr="00727C89">
                        <w:rPr>
                          <w:sz w:val="1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5" behindDoc="1" locked="0" layoutInCell="1" allowOverlap="1" wp14:anchorId="0AEFDC9E" wp14:editId="2EEF4B4D">
                <wp:simplePos x="0" y="0"/>
                <wp:positionH relativeFrom="column">
                  <wp:posOffset>-274320</wp:posOffset>
                </wp:positionH>
                <wp:positionV relativeFrom="paragraph">
                  <wp:posOffset>1703613</wp:posOffset>
                </wp:positionV>
                <wp:extent cx="2667635" cy="8262257"/>
                <wp:effectExtent l="0" t="0" r="0" b="5715"/>
                <wp:wrapNone/>
                <wp:docPr id="1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635" cy="8262257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B2CC91" id="Rectangle 21" o:spid="_x0000_s1026" style="position:absolute;margin-left:-21.6pt;margin-top:134.15pt;width:210.05pt;height:650.55pt;z-index:-2516695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" fillcolor="#f27120 [3206]" stroked="f" strokeweight="1pt"/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1837055</wp:posOffset>
                </wp:positionV>
                <wp:extent cx="2382520" cy="120777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20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Default="00727C89" w:rsidP="00727C89">
                            <w:pPr>
                              <w:pStyle w:val="Titre4"/>
                              <w:jc w:val="left"/>
                            </w:pPr>
                            <w:r w:rsidRPr="00727C89">
                              <w:t xml:space="preserve">ÂGE : </w:t>
                            </w:r>
                            <w:r w:rsidR="00320CE9">
                              <w:rPr>
                                <w:b/>
                              </w:rPr>
                              <w:t>10-15</w:t>
                            </w:r>
                            <w:r w:rsidRPr="00727C89">
                              <w:t xml:space="preserve"> ANS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sz w:val="10"/>
                              </w:rPr>
                            </w:pPr>
                          </w:p>
                          <w:p w:rsidR="00727C89" w:rsidRDefault="00200B25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DurÉe du dÉfi : 45</w:t>
                            </w:r>
                            <w:r w:rsidR="00727C89">
                              <w:rPr>
                                <w:noProof/>
                              </w:rPr>
                              <w:t>’</w:t>
                            </w: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  <w:rPr>
                                <w:noProof/>
                                <w:sz w:val="10"/>
                              </w:rPr>
                            </w:pPr>
                          </w:p>
                          <w:p w:rsidR="00727C89" w:rsidRPr="00727C89" w:rsidRDefault="00727C89" w:rsidP="00727C89">
                            <w:pPr>
                              <w:pStyle w:val="Titre4"/>
                              <w:jc w:val="left"/>
                            </w:pPr>
                            <w:r>
                              <w:rPr>
                                <w:noProof/>
                              </w:rPr>
                              <w:t>rÉsumÉ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1" type="#_x0000_t202" style="position:absolute;margin-left:-5.45pt;margin-top:144.65pt;width:187.6pt;height:95.1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" filled="f" stroked="f">
                <v:textbox>
                  <w:txbxContent>
                    <w:p w:rsidR="00727C89" w:rsidRDefault="00727C89" w:rsidP="00727C89">
                      <w:pPr>
                        <w:pStyle w:val="Titre4"/>
                        <w:jc w:val="left"/>
                      </w:pPr>
                      <w:r w:rsidRPr="00727C89">
                        <w:t xml:space="preserve">ÂGE : </w:t>
                      </w:r>
                      <w:r w:rsidR="00320CE9">
                        <w:rPr>
                          <w:b/>
                        </w:rPr>
                        <w:t>10-15</w:t>
                      </w:r>
                      <w:r w:rsidRPr="00727C89">
                        <w:t xml:space="preserve"> ANS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sz w:val="10"/>
                        </w:rPr>
                      </w:pPr>
                    </w:p>
                    <w:p w:rsidR="00727C89" w:rsidRDefault="00200B25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DurÉe du dÉfi : 45</w:t>
                      </w:r>
                      <w:r w:rsidR="00727C89">
                        <w:rPr>
                          <w:noProof/>
                        </w:rPr>
                        <w:t>’</w:t>
                      </w: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  <w:rPr>
                          <w:noProof/>
                          <w:sz w:val="10"/>
                        </w:rPr>
                      </w:pPr>
                    </w:p>
                    <w:p w:rsidR="00727C89" w:rsidRPr="00727C89" w:rsidRDefault="00727C89" w:rsidP="00727C89">
                      <w:pPr>
                        <w:pStyle w:val="Titre4"/>
                        <w:jc w:val="left"/>
                      </w:pPr>
                      <w:r>
                        <w:rPr>
                          <w:noProof/>
                        </w:rPr>
                        <w:t>rÉsumÉ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5C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566DC27" wp14:editId="46189E4F">
                <wp:simplePos x="0" y="0"/>
                <wp:positionH relativeFrom="column">
                  <wp:posOffset>-68873</wp:posOffset>
                </wp:positionH>
                <wp:positionV relativeFrom="paragraph">
                  <wp:posOffset>2981813</wp:posOffset>
                </wp:positionV>
                <wp:extent cx="2382520" cy="1175385"/>
                <wp:effectExtent l="0" t="0" r="0" b="571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252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C89" w:rsidRPr="007555CF" w:rsidRDefault="00F21F4F" w:rsidP="00727C89">
                            <w:pPr>
                              <w:rPr>
                                <w:color w:val="FFFFFF" w:themeColor="background1"/>
                                <w:sz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zh-CN"/>
                              </w:rPr>
                              <w:t>Votre enfant participe à un défi et tente</w:t>
                            </w:r>
                            <w:r w:rsidR="00727C89" w:rsidRPr="00727C89">
                              <w:rPr>
                                <w:color w:val="FFFFFF" w:themeColor="background1"/>
                                <w:lang w:eastAsia="zh-CN"/>
                              </w:rPr>
                              <w:t xml:space="preserve"> de résoudre les problèmes posés autour de la thématique </w:t>
                            </w:r>
                            <w:r w:rsidR="00320CE9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>de la proportionnalité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66DC27" id="_x0000_s1032" type="#_x0000_t202" style="position:absolute;margin-left:-5.4pt;margin-top:234.8pt;width:187.6pt;height:92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" filled="f" stroked="f">
                <v:textbox>
                  <w:txbxContent>
                    <w:p w:rsidR="00727C89" w:rsidRPr="007555CF" w:rsidRDefault="00F21F4F" w:rsidP="00727C89">
                      <w:pPr>
                        <w:rPr>
                          <w:color w:val="FFFFFF" w:themeColor="background1"/>
                          <w:sz w:val="10"/>
                        </w:rPr>
                      </w:pPr>
                      <w:r>
                        <w:rPr>
                          <w:color w:val="FFFFFF" w:themeColor="background1"/>
                          <w:lang w:eastAsia="zh-CN"/>
                        </w:rPr>
                        <w:t>Votre enfant participe à un défi et tente</w:t>
                      </w:r>
                      <w:r w:rsidR="00727C89" w:rsidRPr="00727C89">
                        <w:rPr>
                          <w:color w:val="FFFFFF" w:themeColor="background1"/>
                          <w:lang w:eastAsia="zh-CN"/>
                        </w:rPr>
                        <w:t xml:space="preserve"> de résoudre les problèmes posés autour de la thématique </w:t>
                      </w:r>
                      <w:r w:rsidR="00320CE9">
                        <w:rPr>
                          <w:b/>
                          <w:color w:val="FFFFFF" w:themeColor="background1"/>
                          <w:lang w:eastAsia="zh-CN"/>
                        </w:rPr>
                        <w:t>de la proportionnalité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F6B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51997E4" wp14:editId="31E4CF7C">
                <wp:simplePos x="0" y="0"/>
                <wp:positionH relativeFrom="column">
                  <wp:posOffset>2513330</wp:posOffset>
                </wp:positionH>
                <wp:positionV relativeFrom="paragraph">
                  <wp:posOffset>1915160</wp:posOffset>
                </wp:positionV>
                <wp:extent cx="4635500" cy="4601210"/>
                <wp:effectExtent l="0" t="0" r="0" b="889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0" cy="4601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0F" w:rsidRPr="00344087" w:rsidRDefault="00344087" w:rsidP="00344087">
                            <w:pPr>
                              <w:pStyle w:val="Titre2"/>
                              <w:rPr>
                                <w:color w:val="F27120" w:themeColor="accent3"/>
                                <w:lang w:eastAsia="zh-CN" w:bidi="hi-IN"/>
                              </w:rPr>
                            </w:pPr>
                            <w:r w:rsidRPr="00344087">
                              <w:rPr>
                                <w:color w:val="F27120" w:themeColor="accent3"/>
                                <w:lang w:eastAsia="zh-CN" w:bidi="hi-IN"/>
                              </w:rPr>
                              <w:t>Note à l’attention des parents</w:t>
                            </w: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811F6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F5155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tout autant apprendre des connaissances que s’approprier une manière de travail</w:t>
                            </w:r>
                            <w:r w:rsidR="00811F6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ler : la démarche scientifique.</w:t>
                            </w:r>
                          </w:p>
                          <w:p w:rsidR="00D3722B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Afin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vous accompagner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, nous vous invitons à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suivre les étapes suivantes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(étapes 1 à </w:t>
                            </w:r>
                            <w:r w:rsidR="00970272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8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).</w:t>
                            </w:r>
                          </w:p>
                          <w:p w:rsidR="0049760F" w:rsidRPr="00812BC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Elles vous permettront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mener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pas à pas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la séance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en laissant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 poser des questions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tenter d’y répondre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à partir de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ses observations</w:t>
                            </w:r>
                            <w:r w:rsidR="00761EA1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des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manipulations proposées.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ab/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Faire des sciences</w:t>
                            </w:r>
                            <w:r w:rsidR="00D3722B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,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c’est aussi l’occasion d’écrire et de dessiner dans un cahier. Votre enfant pourra noter ses découvertes et ses connaissances au fil des activités.</w:t>
                            </w:r>
                          </w:p>
                          <w:p w:rsidR="0049760F" w:rsidRPr="005D236C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49760F" w:rsidRDefault="0049760F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Au cours de ce défi,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votre enfant va faire des essais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et pourra se tromper. Ce n’est pas grave. Laissez-lui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du temps pour qu’il trouve par lui-même</w:t>
                            </w:r>
                            <w:r w:rsidRPr="005D236C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. Vous pouvez </w:t>
                            </w:r>
                            <w:r w:rsidRPr="00812BCF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l’aider en lui posant des questions !</w:t>
                            </w:r>
                          </w:p>
                          <w:p w:rsidR="00E80396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80396" w:rsidRPr="00D3722B" w:rsidRDefault="00E80396" w:rsidP="00E80396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D3722B">
                              <w:rPr>
                                <w:b/>
                              </w:rPr>
                              <w:t>Et bien sûr, une fois le défi réalisé, envoyez vos photos et les commentaires de votre enfant !</w:t>
                            </w:r>
                          </w:p>
                          <w:p w:rsidR="00E80396" w:rsidRPr="00D3722B" w:rsidRDefault="00E80396" w:rsidP="0049760F">
                            <w:pPr>
                              <w:widowControl w:val="0"/>
                              <w:suppressAutoHyphens/>
                              <w:autoSpaceDN w:val="0"/>
                              <w:spacing w:line="240" w:lineRule="auto"/>
                              <w:jc w:val="both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51997E4" id="_x0000_s1034" type="#_x0000_t202" style="position:absolute;margin-left:197.9pt;margin-top:150.8pt;width:365pt;height:36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" stroked="f">
                <v:textbox>
                  <w:txbxContent>
                    <w:p w:rsidR="0049760F" w:rsidRPr="00344087" w:rsidRDefault="00344087" w:rsidP="00344087">
                      <w:pPr>
                        <w:pStyle w:val="Titre2"/>
                        <w:rPr>
                          <w:color w:val="F27120" w:themeColor="accent3"/>
                          <w:lang w:eastAsia="zh-CN" w:bidi="hi-IN"/>
                        </w:rPr>
                      </w:pPr>
                      <w:r w:rsidRPr="00344087">
                        <w:rPr>
                          <w:color w:val="F27120" w:themeColor="accent3"/>
                          <w:lang w:eastAsia="zh-CN" w:bidi="hi-IN"/>
                        </w:rPr>
                        <w:t>Note à l’attention des parents</w:t>
                      </w: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811F6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F5155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tout autant apprendre des connaissances que s’approprier une manière de travail</w:t>
                      </w:r>
                      <w:r w:rsidR="00811F6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ler : la démarche scientifique.</w:t>
                      </w:r>
                    </w:p>
                    <w:p w:rsidR="00D3722B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Afin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vous accompagner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, nous vous invitons à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suivre les étapes suivantes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(étapes 1 à </w:t>
                      </w:r>
                      <w:r w:rsidR="00970272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8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).</w:t>
                      </w:r>
                    </w:p>
                    <w:p w:rsidR="0049760F" w:rsidRPr="00812BC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Elles vous permettront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mener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pas à pas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la séance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en laissant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 poser des questions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tenter d’y répondre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à partir de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ses observations</w:t>
                      </w:r>
                      <w:r w:rsidR="00761EA1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des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manipulations proposées.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ab/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Faire des sciences</w:t>
                      </w:r>
                      <w:r w:rsidR="00D3722B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,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c’est aussi l’occasion d’écrire et de dessiner dans un cahier. Votre enfant pourra noter ses découvertes et ses connaissances au fil des activités.</w:t>
                      </w:r>
                    </w:p>
                    <w:p w:rsidR="0049760F" w:rsidRPr="005D236C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49760F" w:rsidRDefault="0049760F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Au cours de ce défi,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votre enfant va faire des essais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et pourra se tromper. Ce n’est pas grave. Laissez-lui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du temps pour qu’il trouve par lui-même</w:t>
                      </w:r>
                      <w:r w:rsidRPr="005D236C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. Vous pouvez </w:t>
                      </w:r>
                      <w:r w:rsidRPr="00812BCF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l’aider en lui posant des questions !</w:t>
                      </w:r>
                    </w:p>
                    <w:p w:rsidR="00E80396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</w:p>
                    <w:p w:rsidR="00E80396" w:rsidRPr="00D3722B" w:rsidRDefault="00E80396" w:rsidP="00E80396">
                      <w:pPr>
                        <w:spacing w:line="240" w:lineRule="auto"/>
                        <w:rPr>
                          <w:b/>
                        </w:rPr>
                      </w:pPr>
                      <w:r w:rsidRPr="00D3722B">
                        <w:rPr>
                          <w:b/>
                        </w:rPr>
                        <w:t>Et bien sûr, une fois le défi réalisé, envoyez vos photos et les commentaires de votre enfant !</w:t>
                      </w:r>
                    </w:p>
                    <w:p w:rsidR="00E80396" w:rsidRPr="00D3722B" w:rsidRDefault="00E80396" w:rsidP="0049760F">
                      <w:pPr>
                        <w:widowControl w:val="0"/>
                        <w:suppressAutoHyphens/>
                        <w:autoSpaceDN w:val="0"/>
                        <w:spacing w:line="240" w:lineRule="auto"/>
                        <w:jc w:val="both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7828FD7D" wp14:editId="5791A9B5">
                <wp:simplePos x="0" y="0"/>
                <wp:positionH relativeFrom="column">
                  <wp:posOffset>-116840</wp:posOffset>
                </wp:positionH>
                <wp:positionV relativeFrom="paragraph">
                  <wp:posOffset>8244477</wp:posOffset>
                </wp:positionV>
                <wp:extent cx="2426970" cy="1390650"/>
                <wp:effectExtent l="0" t="0" r="0" b="0"/>
                <wp:wrapSquare wrapText="bothSides"/>
                <wp:docPr id="3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18CA" w:rsidRDefault="009F18CA" w:rsidP="007555CF"/>
                          <w:p w:rsidR="007555CF" w:rsidRDefault="00FA4327" w:rsidP="007555CF">
                            <w:pPr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hyperlink r:id="rId13" w:history="1">
                              <w:r w:rsidR="00344087" w:rsidRPr="00120458">
                                <w:rPr>
                                  <w:rStyle w:val="Lienhypertexte"/>
                                  <w:sz w:val="20"/>
                                </w:rPr>
                                <w:t>https://www.fondation-lamap.org/fr/continuite-defis</w:t>
                              </w:r>
                            </w:hyperlink>
                            <w:r w:rsidR="00344087">
                              <w:rPr>
                                <w:sz w:val="20"/>
                              </w:rPr>
                              <w:t xml:space="preserve"> </w:t>
                            </w:r>
                            <w:r w:rsidR="007555CF">
                              <w:rPr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</w:p>
                          <w:p w:rsidR="007555CF" w:rsidRDefault="007555CF" w:rsidP="007555CF">
                            <w:pPr>
                              <w:rPr>
                                <w:noProof/>
                              </w:rPr>
                            </w:pPr>
                          </w:p>
                          <w:p w:rsidR="007555CF" w:rsidRPr="000C65BD" w:rsidRDefault="007555CF" w:rsidP="007555CF">
                            <w:pPr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</w:pPr>
                            <w:r w:rsidRPr="000C65BD">
                              <w:rPr>
                                <w:b/>
                                <w:noProof/>
                                <w:color w:val="BFBFBF" w:themeColor="background1" w:themeShade="BF"/>
                                <w:sz w:val="26"/>
                                <w:szCs w:val="26"/>
                              </w:rPr>
                              <w:t>CONTINUITÉ PÉDAGOGIQUE</w:t>
                            </w:r>
                          </w:p>
                          <w:p w:rsidR="007555CF" w:rsidRPr="00F019E4" w:rsidRDefault="007555CF" w:rsidP="007555CF">
                            <w:pPr>
                              <w:rPr>
                                <w:b/>
                                <w:noProof/>
                                <w:color w:val="FFFFFF" w:themeColor="background1"/>
                                <w:sz w:val="10"/>
                              </w:rPr>
                            </w:pPr>
                            <w:r w:rsidRPr="00F019E4"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</w:rPr>
                              <w:t>DÉFI SCIENTIFIQUES POUR LES ÉLÈVES</w:t>
                            </w:r>
                            <w:r w:rsidRPr="00F019E4">
                              <w:rPr>
                                <w:b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828FD7D" id="_x0000_s1035" type="#_x0000_t202" style="position:absolute;margin-left:-9.2pt;margin-top:649.15pt;width:191.1pt;height:109.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" filled="f" stroked="f">
                <v:textbox>
                  <w:txbxContent>
                    <w:p w:rsidR="009F18CA" w:rsidRDefault="009F18CA" w:rsidP="007555CF"/>
                    <w:p w:rsidR="007555CF" w:rsidRDefault="00187CA8" w:rsidP="007555CF">
                      <w:pPr>
                        <w:rPr>
                          <w:color w:val="FFFFFF" w:themeColor="background1"/>
                          <w:sz w:val="20"/>
                        </w:rPr>
                      </w:pPr>
                      <w:hyperlink r:id="rId14" w:history="1">
                        <w:r w:rsidR="00344087" w:rsidRPr="00120458">
                          <w:rPr>
                            <w:rStyle w:val="Lienhypertexte"/>
                            <w:sz w:val="20"/>
                          </w:rPr>
                          <w:t>https://www.fondation-lamap.org/fr/continuite-defis</w:t>
                        </w:r>
                      </w:hyperlink>
                      <w:r w:rsidR="00344087">
                        <w:rPr>
                          <w:sz w:val="20"/>
                        </w:rPr>
                        <w:t xml:space="preserve"> </w:t>
                      </w:r>
                      <w:r w:rsidR="007555CF">
                        <w:rPr>
                          <w:color w:val="FFFFFF" w:themeColor="background1"/>
                          <w:sz w:val="20"/>
                        </w:rPr>
                        <w:t xml:space="preserve"> </w:t>
                      </w:r>
                    </w:p>
                    <w:p w:rsidR="007555CF" w:rsidRDefault="007555CF" w:rsidP="007555CF">
                      <w:pPr>
                        <w:rPr>
                          <w:noProof/>
                        </w:rPr>
                      </w:pPr>
                    </w:p>
                    <w:p w:rsidR="007555CF" w:rsidRPr="000C65BD" w:rsidRDefault="007555CF" w:rsidP="007555CF">
                      <w:pPr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</w:pPr>
                      <w:r w:rsidRPr="000C65BD">
                        <w:rPr>
                          <w:b/>
                          <w:noProof/>
                          <w:color w:val="BFBFBF" w:themeColor="background1" w:themeShade="BF"/>
                          <w:sz w:val="26"/>
                          <w:szCs w:val="26"/>
                        </w:rPr>
                        <w:t>CONTINUITÉ PÉDAGOGIQUE</w:t>
                      </w:r>
                    </w:p>
                    <w:p w:rsidR="007555CF" w:rsidRPr="00F019E4" w:rsidRDefault="007555CF" w:rsidP="007555CF">
                      <w:pPr>
                        <w:rPr>
                          <w:b/>
                          <w:noProof/>
                          <w:color w:val="FFFFFF" w:themeColor="background1"/>
                          <w:sz w:val="10"/>
                        </w:rPr>
                      </w:pPr>
                      <w:r w:rsidRPr="00F019E4">
                        <w:rPr>
                          <w:b/>
                          <w:noProof/>
                          <w:color w:val="FFFFFF" w:themeColor="background1"/>
                          <w:sz w:val="20"/>
                        </w:rPr>
                        <w:t>DÉFI SCIENTIFIQUES POUR LES ÉLÈVES</w:t>
                      </w:r>
                      <w:r w:rsidRPr="00F019E4">
                        <w:rPr>
                          <w:b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18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-67491</wp:posOffset>
                </wp:positionH>
                <wp:positionV relativeFrom="paragraph">
                  <wp:posOffset>8170817</wp:posOffset>
                </wp:positionV>
                <wp:extent cx="2313214" cy="0"/>
                <wp:effectExtent l="0" t="0" r="30480" b="1905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3214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EEFF7E" id="Connecteur droit 4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643.35pt" to="176.85pt,6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" strokecolor="white [3212]">
                <v:stroke joinstyle="miter"/>
              </v:line>
            </w:pict>
          </mc:Fallback>
        </mc:AlternateContent>
      </w:r>
    </w:p>
    <w:p w:rsidR="000A29CB" w:rsidRPr="000A29CB" w:rsidRDefault="00217B37" w:rsidP="000A29CB">
      <w:r w:rsidRPr="00B665F7"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528CBB" wp14:editId="7AEDCD4D">
                <wp:simplePos x="0" y="0"/>
                <wp:positionH relativeFrom="column">
                  <wp:posOffset>2792730</wp:posOffset>
                </wp:positionH>
                <wp:positionV relativeFrom="paragraph">
                  <wp:posOffset>10160</wp:posOffset>
                </wp:positionV>
                <wp:extent cx="4224655" cy="10109200"/>
                <wp:effectExtent l="0" t="0" r="4445" b="6350"/>
                <wp:wrapSquare wrapText="bothSides"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655" cy="101092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29CB" w:rsidRPr="000A29CB" w:rsidRDefault="000A29CB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22"/>
                                <w:lang w:eastAsia="zh-CN" w:bidi="hi-IN"/>
                              </w:rPr>
                            </w:pPr>
                          </w:p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</w:pPr>
                            <w:r w:rsidRPr="000A29CB">
                              <w:rPr>
                                <w:color w:val="F27120" w:themeColor="accent3"/>
                                <w:sz w:val="32"/>
                                <w:lang w:eastAsia="zh-CN" w:bidi="hi-IN"/>
                              </w:rPr>
                              <w:t>Ce que les parents peuvent faire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color w:val="F27120" w:themeColor="accent3"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535FD0" w:rsidRDefault="00535FD0" w:rsidP="00535FD0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Accompagner l’enfant dans la</w:t>
                            </w:r>
                            <w:r w:rsidRPr="00277392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construction 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de la boîte en suivant la notice </w:t>
                            </w:r>
                            <w:r w:rsidRPr="00277392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: 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voir document en </w:t>
                            </w:r>
                            <w:r w:rsidRPr="004D1A69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annexe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.</w:t>
                            </w:r>
                          </w:p>
                          <w:p w:rsidR="00535FD0" w:rsidRDefault="00535FD0" w:rsidP="00535FD0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>Comme dans tout pliage, il faut être précis et bien marquer les plis. On peut suggérer à l’élève de faire le partage équitable en 6 préalablement :</w:t>
                            </w:r>
                          </w:p>
                          <w:p w:rsidR="00CE4CB5" w:rsidRPr="00535FD0" w:rsidRDefault="00535FD0" w:rsidP="00535FD0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1DBA5170" wp14:editId="0FD2F754">
                                  <wp:extent cx="1938255" cy="1090246"/>
                                  <wp:effectExtent l="0" t="0" r="5080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20200325_090744(1)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5013" cy="1094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E30E01" w:rsidRDefault="00E30E01" w:rsidP="00E527E8">
                            <w:pPr>
                              <w:rPr>
                                <w:sz w:val="20"/>
                              </w:rPr>
                            </w:pPr>
                            <w:r w:rsidRPr="00E30E01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Reformuler le défi : il s’agit bien, en utilisant la même notice de construction mais en modifiant le format de la feuille de départ, de construire une boîte à fond carré.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Discuter avec votre enfant pour savoir ce qu’il pense, comment il envisage de répondre au défi.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Il est important de le laisser tâtonner et se tromper.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Selon son niveau, il peut écrire seul ou aidez-le à écrire ses hypothèses (ses idées) sur le cahier à la suite de la question puis demandez-lui de dessiner et d’expliquer son expérience.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FC3C56" w:rsidRDefault="00FC3C56" w:rsidP="00E527E8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A l’aide du matériel, laissez votre enfant expérimenter. 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>Quelle que soit la réussite ou non du projet demandez à votre enfant de vous expliquer ses idées. C’est par ce dialogue que votre enfant va aussi préciser sa pensée.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_________________________________________________________</w:t>
                            </w:r>
                          </w:p>
                          <w:p w:rsidR="00EA0015" w:rsidRDefault="00E527E8" w:rsidP="00891BC9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A partir de l’expérience réalisée et selon l’âge de votre enfant, il peut faire le dessin légendé de l’expérience réussie et écrire ses observations personnelles.</w:t>
                            </w:r>
                          </w:p>
                          <w:p w:rsidR="00891BC9" w:rsidRPr="00EA0015" w:rsidRDefault="00891BC9" w:rsidP="00891BC9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_______________________________________________________________</w:t>
                            </w:r>
                          </w:p>
                          <w:p w:rsidR="009B5649" w:rsidRPr="00FC3C56" w:rsidRDefault="009B5649" w:rsidP="009B5649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FC3C56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L’enfant formule la conclusion au défi proposé en décr</w:t>
                            </w:r>
                            <w:r w:rsidR="00FC3C56" w:rsidRPr="00FC3C56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ivant la démarche qui conduit au résultat attendu.</w:t>
                            </w:r>
                          </w:p>
                          <w:p w:rsidR="00E527E8" w:rsidRPr="009B5649" w:rsidRDefault="000C4208" w:rsidP="009B5649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_________________________________________________________</w:t>
                            </w:r>
                          </w:p>
                          <w:p w:rsidR="00E527E8" w:rsidRPr="001B34BF" w:rsidRDefault="009B5649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 w:rsidRPr="009B5649">
                              <w:rPr>
                                <w:rFonts w:eastAsia="SimSun" w:cstheme="minorHAnsi"/>
                                <w:kern w:val="3"/>
                                <w:lang w:eastAsia="zh-CN" w:bidi="hi-IN"/>
                              </w:rPr>
                              <w:t xml:space="preserve"> </w:t>
                            </w:r>
                            <w:r w:rsidRPr="009B5649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Il n’y a pas proportionnalité entre les dimensions de la feuille de départ et les dimensions du fond de la boîte</w:t>
                            </w:r>
                          </w:p>
                          <w:p w:rsidR="00E527E8" w:rsidRPr="001B34BF" w:rsidRDefault="000C4208" w:rsidP="00E527E8">
                            <w:pP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_________________________________________________________</w:t>
                            </w:r>
                          </w:p>
                          <w:p w:rsidR="00E527E8" w:rsidRPr="00B248D3" w:rsidRDefault="00E527E8" w:rsidP="00217B37">
                            <w:pPr>
                              <w:widowControl w:val="0"/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18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B248D3" w:rsidRPr="00B248D3" w:rsidRDefault="00B248D3" w:rsidP="00217B37">
                            <w:pPr>
                              <w:widowControl w:val="0"/>
                              <w:suppressAutoHyphens/>
                              <w:autoSpaceDN w:val="0"/>
                              <w:spacing w:after="160" w:line="259" w:lineRule="auto"/>
                              <w:textAlignment w:val="baseline"/>
                              <w:rPr>
                                <w:rFonts w:eastAsia="SimSun" w:cstheme="minorHAnsi"/>
                                <w:b/>
                                <w:kern w:val="3"/>
                                <w:sz w:val="18"/>
                                <w:szCs w:val="21"/>
                                <w:lang w:eastAsia="zh-CN" w:bidi="hi-IN"/>
                              </w:rPr>
                            </w:pPr>
                            <w:r w:rsidRPr="00B248D3">
                              <w:rPr>
                                <w:rFonts w:eastAsia="SimSun" w:cstheme="minorHAnsi"/>
                                <w:kern w:val="3"/>
                                <w:sz w:val="22"/>
                                <w:lang w:eastAsia="zh-CN" w:bidi="hi-IN"/>
                              </w:rPr>
                              <w:t>Faire une série de boîtes gigognes.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5528CBB" id="Zone de texte 50" o:spid="_x0000_s1036" type="#_x0000_t202" style="position:absolute;margin-left:219.9pt;margin-top:.8pt;width:332.65pt;height:79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" fillcolor="white [3201]" stroked="f" strokeweight="1pt">
                <v:textbox>
                  <w:txbxContent>
                    <w:p w:rsidR="000A29CB" w:rsidRPr="000A29CB" w:rsidRDefault="000A29CB" w:rsidP="00E527E8">
                      <w:pPr>
                        <w:pStyle w:val="Sous-titre"/>
                        <w:rPr>
                          <w:color w:val="F27120" w:themeColor="accent3"/>
                          <w:sz w:val="22"/>
                          <w:lang w:eastAsia="zh-CN" w:bidi="hi-IN"/>
                        </w:rPr>
                      </w:pPr>
                    </w:p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  <w:lang w:eastAsia="zh-CN" w:bidi="hi-IN"/>
                        </w:rPr>
                      </w:pPr>
                      <w:r w:rsidRPr="000A29CB">
                        <w:rPr>
                          <w:color w:val="F27120" w:themeColor="accent3"/>
                          <w:sz w:val="32"/>
                          <w:lang w:eastAsia="zh-CN" w:bidi="hi-IN"/>
                        </w:rPr>
                        <w:t>Ce que les parents peuvent faire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color w:val="F27120" w:themeColor="accent3"/>
                          <w:kern w:val="3"/>
                          <w:lang w:eastAsia="zh-CN" w:bidi="hi-IN"/>
                        </w:rPr>
                      </w:pPr>
                    </w:p>
                    <w:p w:rsidR="00535FD0" w:rsidRDefault="00535FD0" w:rsidP="00535FD0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Accompagner l’enfant dans la</w:t>
                      </w:r>
                      <w:r w:rsidRPr="00277392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construction 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de la boîte en suivant la notice </w:t>
                      </w:r>
                      <w:r w:rsidRPr="00277392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: 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voir document en </w:t>
                      </w:r>
                      <w:r w:rsidRPr="004D1A69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annexe</w:t>
                      </w: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.</w:t>
                      </w:r>
                    </w:p>
                    <w:p w:rsidR="00535FD0" w:rsidRDefault="00535FD0" w:rsidP="00535FD0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>Comme dans tout pliage, il faut être précis et bien marquer les plis. On peut suggérer à l’élève de faire le partage équitable en 6 préalablement :</w:t>
                      </w:r>
                    </w:p>
                    <w:p w:rsidR="00CE4CB5" w:rsidRPr="00535FD0" w:rsidRDefault="00535FD0" w:rsidP="00535FD0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1DBA5170" wp14:editId="0FD2F754">
                            <wp:extent cx="1938255" cy="1090246"/>
                            <wp:effectExtent l="0" t="0" r="5080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20200325_090744(1)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5013" cy="1094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E30E01" w:rsidRDefault="00E30E01" w:rsidP="00E527E8">
                      <w:pPr>
                        <w:rPr>
                          <w:sz w:val="20"/>
                        </w:rPr>
                      </w:pPr>
                      <w:r w:rsidRPr="00E30E01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Reformuler le défi : il s’agit bien, en utilisant la même notice de construction mais en modifiant le format de la feuille de départ, de construire une boîte à fond carré.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Discuter avec votre enfant pour savoir ce qu’il pense, comment il envisage de répondre au défi.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Il est important de le laisser tâtonner et se tromper.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Selon son niveau, il peut écrire seul ou aidez-le à écrire ses hypothèses (ses idées) sur le cahier à la suite de la question puis demandez-lui de dessiner et d’expliquer son expérience.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FC3C56" w:rsidRDefault="00FC3C56" w:rsidP="00E527E8">
                      <w:pPr>
                        <w:rPr>
                          <w:sz w:val="22"/>
                        </w:rPr>
                      </w:pP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A l’aide du matériel, laissez votre enfant expérimenter. 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>Quelle que soit la réussite ou non du projet demandez à votre enfant de vous expliquer ses idées. C’est par ce dialogue que votre enfant va aussi préciser sa pensée.</w:t>
                      </w:r>
                    </w:p>
                    <w:p w:rsidR="00E527E8" w:rsidRPr="001B34BF" w:rsidRDefault="000C4208" w:rsidP="00E527E8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_________________________________________________________</w:t>
                      </w:r>
                    </w:p>
                    <w:p w:rsidR="00EA0015" w:rsidRDefault="00E527E8" w:rsidP="00891BC9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A partir de l’expérience réalisée et selon l’âge de votre enfant, il peut faire le dessin légendé de l’expérience réussie et écrire ses observations personnelles.</w:t>
                      </w:r>
                    </w:p>
                    <w:p w:rsidR="00891BC9" w:rsidRPr="00EA0015" w:rsidRDefault="00891BC9" w:rsidP="00891BC9">
                      <w:pPr>
                        <w:rPr>
                          <w:sz w:val="22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_______________________________________________________________</w:t>
                      </w:r>
                    </w:p>
                    <w:p w:rsidR="009B5649" w:rsidRPr="00FC3C56" w:rsidRDefault="009B5649" w:rsidP="009B5649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FC3C56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L’enfant formule la conclusion au défi proposé en décr</w:t>
                      </w:r>
                      <w:r w:rsidR="00FC3C56" w:rsidRPr="00FC3C56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ivant la démarche qui conduit au résultat attendu.</w:t>
                      </w:r>
                    </w:p>
                    <w:p w:rsidR="00E527E8" w:rsidRPr="009B5649" w:rsidRDefault="000C4208" w:rsidP="009B5649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</w:pPr>
                      <w:r>
                        <w:rPr>
                          <w:sz w:val="20"/>
                        </w:rPr>
                        <w:t>_________________________________________________________</w:t>
                      </w:r>
                    </w:p>
                    <w:p w:rsidR="00E527E8" w:rsidRPr="001B34BF" w:rsidRDefault="009B5649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 w:rsidRPr="009B5649">
                        <w:rPr>
                          <w:rFonts w:eastAsia="SimSun" w:cstheme="minorHAnsi"/>
                          <w:kern w:val="3"/>
                          <w:lang w:eastAsia="zh-CN" w:bidi="hi-IN"/>
                        </w:rPr>
                        <w:t xml:space="preserve"> </w:t>
                      </w:r>
                      <w:r w:rsidRPr="009B5649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Il n’y a pas proportionnalité entre les dimensions de la feuille de départ et les dimensions du fond de la boîte</w:t>
                      </w:r>
                    </w:p>
                    <w:p w:rsidR="00E527E8" w:rsidRPr="001B34BF" w:rsidRDefault="000C4208" w:rsidP="00E527E8">
                      <w:pP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_________________________________________________________</w:t>
                      </w:r>
                    </w:p>
                    <w:p w:rsidR="00E527E8" w:rsidRPr="00B248D3" w:rsidRDefault="00E527E8" w:rsidP="00217B37">
                      <w:pPr>
                        <w:widowControl w:val="0"/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18"/>
                          <w:szCs w:val="21"/>
                          <w:lang w:eastAsia="zh-CN" w:bidi="hi-IN"/>
                        </w:rPr>
                      </w:pPr>
                    </w:p>
                    <w:p w:rsidR="00B248D3" w:rsidRPr="00B248D3" w:rsidRDefault="00B248D3" w:rsidP="00217B37">
                      <w:pPr>
                        <w:widowControl w:val="0"/>
                        <w:suppressAutoHyphens/>
                        <w:autoSpaceDN w:val="0"/>
                        <w:spacing w:after="160" w:line="259" w:lineRule="auto"/>
                        <w:textAlignment w:val="baseline"/>
                        <w:rPr>
                          <w:rFonts w:eastAsia="SimSun" w:cstheme="minorHAnsi"/>
                          <w:b/>
                          <w:kern w:val="3"/>
                          <w:sz w:val="18"/>
                          <w:szCs w:val="21"/>
                          <w:lang w:eastAsia="zh-CN" w:bidi="hi-IN"/>
                        </w:rPr>
                      </w:pPr>
                      <w:r w:rsidRPr="00B248D3">
                        <w:rPr>
                          <w:rFonts w:eastAsia="SimSun" w:cstheme="minorHAnsi"/>
                          <w:kern w:val="3"/>
                          <w:sz w:val="22"/>
                          <w:lang w:eastAsia="zh-CN" w:bidi="hi-IN"/>
                        </w:rPr>
                        <w:t>Faire une série de boîtes gigognes.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3037" w:rsidRPr="00B665F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8C31F9B" wp14:editId="30A04B3C">
                <wp:simplePos x="0" y="0"/>
                <wp:positionH relativeFrom="column">
                  <wp:posOffset>5080</wp:posOffset>
                </wp:positionH>
                <wp:positionV relativeFrom="paragraph">
                  <wp:posOffset>651510</wp:posOffset>
                </wp:positionV>
                <wp:extent cx="2788920" cy="9759950"/>
                <wp:effectExtent l="0" t="0" r="0" b="0"/>
                <wp:wrapSquare wrapText="bothSides"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8920" cy="9759950"/>
                        </a:xfrm>
                        <a:prstGeom prst="roundRect">
                          <a:avLst>
                            <a:gd name="adj" fmla="val 63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7E8" w:rsidRPr="000A29CB" w:rsidRDefault="00E527E8" w:rsidP="00E527E8">
                            <w:pPr>
                              <w:pStyle w:val="Sous-titre"/>
                              <w:rPr>
                                <w:color w:val="F27120" w:themeColor="accent3"/>
                                <w:sz w:val="32"/>
                              </w:rPr>
                            </w:pPr>
                            <w:r w:rsidRPr="000A29CB">
                              <w:rPr>
                                <w:noProof/>
                                <w:color w:val="F27120" w:themeColor="accent3"/>
                                <w:sz w:val="32"/>
                              </w:rPr>
                              <w:t>DÉroulement du dÉfi pour l’enfant</w:t>
                            </w:r>
                          </w:p>
                          <w:p w:rsidR="00E527E8" w:rsidRDefault="00E527E8" w:rsidP="00E527E8"/>
                          <w:p w:rsidR="00E527E8" w:rsidRPr="00035E47" w:rsidRDefault="00E55309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Introduction </w:t>
                            </w:r>
                            <w:r w:rsidRPr="00CE4CB5">
                              <w:t>: je construis une boîte en suivant une notice de construction</w:t>
                            </w:r>
                          </w:p>
                          <w:p w:rsidR="00E527E8" w:rsidRPr="005E60E4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535FD0" w:rsidRDefault="00535FD0" w:rsidP="00E527E8"/>
                          <w:p w:rsidR="000C4208" w:rsidRPr="000C4208" w:rsidRDefault="000C4208" w:rsidP="000C4208">
                            <w:pPr>
                              <w:pStyle w:val="Paragraphedeliste"/>
                              <w:rPr>
                                <w:b/>
                                <w:sz w:val="18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découvre le défi :</w:t>
                            </w:r>
                          </w:p>
                          <w:p w:rsidR="00E527E8" w:rsidRPr="001B34BF" w:rsidRDefault="00E527E8" w:rsidP="00E527E8">
                            <w:pPr>
                              <w:rPr>
                                <w:sz w:val="22"/>
                              </w:rPr>
                            </w:pPr>
                            <w:r w:rsidRPr="001B34BF">
                              <w:rPr>
                                <w:sz w:val="22"/>
                              </w:rPr>
                              <w:t xml:space="preserve">Comment </w:t>
                            </w:r>
                            <w:r w:rsidR="00704E40">
                              <w:rPr>
                                <w:sz w:val="22"/>
                              </w:rPr>
                              <w:t>construire une boîte à fond carré en suivant la même notice ?</w:t>
                            </w:r>
                          </w:p>
                          <w:p w:rsidR="000C4208" w:rsidRDefault="000C4208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30E01" w:rsidRPr="000C4208" w:rsidRDefault="00E30E01" w:rsidP="00E527E8">
                            <w:pPr>
                              <w:rPr>
                                <w:sz w:val="32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pense, j’imagine ce qui va se passer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Pr="001B34BF" w:rsidRDefault="00E527E8" w:rsidP="00E527E8">
                            <w:pPr>
                              <w:rPr>
                                <w:sz w:val="36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Je recherche, j’expérimente</w:t>
                            </w:r>
                          </w:p>
                          <w:p w:rsidR="00E527E8" w:rsidRDefault="00E527E8" w:rsidP="00E527E8"/>
                          <w:p w:rsidR="00E527E8" w:rsidRDefault="00E527E8" w:rsidP="00E527E8"/>
                          <w:p w:rsidR="00E527E8" w:rsidRDefault="00E527E8" w:rsidP="00E527E8"/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b/>
                              </w:rPr>
                              <w:t>J’ai observé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E527E8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E527E8" w:rsidRDefault="00891BC9" w:rsidP="00891BC9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891BC9">
                              <w:rPr>
                                <w:b/>
                              </w:rPr>
                              <w:t>Je réponds au défi</w:t>
                            </w:r>
                          </w:p>
                          <w:p w:rsidR="00891BC9" w:rsidRDefault="00891BC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891BC9" w:rsidRPr="00891BC9" w:rsidRDefault="00891BC9" w:rsidP="00891BC9">
                            <w:pPr>
                              <w:pStyle w:val="Paragraphedeliste"/>
                              <w:rPr>
                                <w:b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Je retiens, </w:t>
                            </w: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  <w:t>j’ai appris</w:t>
                            </w: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Default="00E527E8" w:rsidP="00E527E8">
                            <w:pPr>
                              <w:rPr>
                                <w:rFonts w:eastAsia="SimSun" w:cstheme="minorHAnsi"/>
                                <w:b/>
                                <w:kern w:val="3"/>
                                <w:lang w:eastAsia="zh-CN" w:bidi="hi-IN"/>
                              </w:rPr>
                            </w:pPr>
                          </w:p>
                          <w:p w:rsidR="00E527E8" w:rsidRPr="00035E47" w:rsidRDefault="00E527E8" w:rsidP="00E527E8">
                            <w:pPr>
                              <w:pStyle w:val="Paragraphedeliste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</w:rPr>
                            </w:pPr>
                            <w:r w:rsidRPr="00035E47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 xml:space="preserve">D’autres </w:t>
                            </w:r>
                            <w:r w:rsidR="00B248D3">
                              <w:rPr>
                                <w:rFonts w:eastAsia="SimSun" w:cstheme="minorHAnsi"/>
                                <w:b/>
                                <w:kern w:val="3"/>
                                <w:szCs w:val="21"/>
                                <w:lang w:eastAsia="zh-CN" w:bidi="hi-IN"/>
                              </w:rPr>
                              <w:t>défis autour de la boîte du pâtissier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8C31F9B" id="Zone de texte 47" o:spid="_x0000_s1037" style="position:absolute;margin-left:.4pt;margin-top:51.3pt;width:219.6pt;height:768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4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" fillcolor="#fce2d2 [662]" stroked="f" strokeweight="1pt">
                <v:stroke joinstyle="miter"/>
                <v:textbox>
                  <w:txbxContent>
                    <w:p w:rsidR="00E527E8" w:rsidRPr="000A29CB" w:rsidRDefault="00E527E8" w:rsidP="00E527E8">
                      <w:pPr>
                        <w:pStyle w:val="Sous-titre"/>
                        <w:rPr>
                          <w:color w:val="F27120" w:themeColor="accent3"/>
                          <w:sz w:val="32"/>
                        </w:rPr>
                      </w:pPr>
                      <w:r w:rsidRPr="000A29CB">
                        <w:rPr>
                          <w:noProof/>
                          <w:color w:val="F27120" w:themeColor="accent3"/>
                          <w:sz w:val="32"/>
                        </w:rPr>
                        <w:t>DÉroulement du dÉfi pour l’enfant</w:t>
                      </w:r>
                    </w:p>
                    <w:p w:rsidR="00E527E8" w:rsidRDefault="00E527E8" w:rsidP="00E527E8"/>
                    <w:p w:rsidR="00E527E8" w:rsidRPr="00035E47" w:rsidRDefault="00E55309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Introduction </w:t>
                      </w:r>
                      <w:r w:rsidRPr="00CE4CB5">
                        <w:t>: je construis une boîte en suivant une notice de construction</w:t>
                      </w:r>
                    </w:p>
                    <w:p w:rsidR="00E527E8" w:rsidRPr="005E60E4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535FD0" w:rsidRDefault="00535FD0" w:rsidP="00E527E8"/>
                    <w:p w:rsidR="000C4208" w:rsidRPr="000C4208" w:rsidRDefault="000C4208" w:rsidP="000C4208">
                      <w:pPr>
                        <w:pStyle w:val="Paragraphedeliste"/>
                        <w:rPr>
                          <w:b/>
                          <w:sz w:val="18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découvre le défi :</w:t>
                      </w:r>
                    </w:p>
                    <w:p w:rsidR="00E527E8" w:rsidRPr="001B34BF" w:rsidRDefault="00E527E8" w:rsidP="00E527E8">
                      <w:pPr>
                        <w:rPr>
                          <w:sz w:val="22"/>
                        </w:rPr>
                      </w:pPr>
                      <w:r w:rsidRPr="001B34BF">
                        <w:rPr>
                          <w:sz w:val="22"/>
                        </w:rPr>
                        <w:t xml:space="preserve">Comment </w:t>
                      </w:r>
                      <w:r w:rsidR="00704E40">
                        <w:rPr>
                          <w:sz w:val="22"/>
                        </w:rPr>
                        <w:t>construire une boîte à fond carré en suivant la même notice ?</w:t>
                      </w:r>
                    </w:p>
                    <w:p w:rsidR="000C4208" w:rsidRDefault="000C4208" w:rsidP="00E527E8">
                      <w:pPr>
                        <w:rPr>
                          <w:sz w:val="32"/>
                        </w:rPr>
                      </w:pPr>
                    </w:p>
                    <w:p w:rsidR="00E30E01" w:rsidRPr="000C4208" w:rsidRDefault="00E30E01" w:rsidP="00E527E8">
                      <w:pPr>
                        <w:rPr>
                          <w:sz w:val="32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pense, j’imagine ce qui va se passer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Pr="001B34BF" w:rsidRDefault="00E527E8" w:rsidP="00E527E8">
                      <w:pPr>
                        <w:rPr>
                          <w:sz w:val="36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Je recherche, j’expérimente</w:t>
                      </w:r>
                    </w:p>
                    <w:p w:rsidR="00E527E8" w:rsidRDefault="00E527E8" w:rsidP="00E527E8"/>
                    <w:p w:rsidR="00E527E8" w:rsidRDefault="00E527E8" w:rsidP="00E527E8"/>
                    <w:p w:rsidR="00E527E8" w:rsidRDefault="00E527E8" w:rsidP="00E527E8"/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b/>
                        </w:rPr>
                        <w:t>J’ai observé</w:t>
                      </w:r>
                    </w:p>
                    <w:p w:rsidR="00E527E8" w:rsidRDefault="00E527E8" w:rsidP="00E527E8">
                      <w:pPr>
                        <w:rPr>
                          <w:b/>
                        </w:rPr>
                      </w:pPr>
                    </w:p>
                    <w:p w:rsidR="00891BC9" w:rsidRPr="00891BC9" w:rsidRDefault="00891BC9" w:rsidP="00E527E8">
                      <w:pPr>
                        <w:rPr>
                          <w:b/>
                          <w:sz w:val="28"/>
                        </w:rPr>
                      </w:pPr>
                    </w:p>
                    <w:p w:rsidR="00E527E8" w:rsidRDefault="00891BC9" w:rsidP="00891BC9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891BC9">
                        <w:rPr>
                          <w:b/>
                        </w:rPr>
                        <w:t>Je réponds au défi</w:t>
                      </w:r>
                    </w:p>
                    <w:p w:rsidR="00891BC9" w:rsidRDefault="00891BC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891BC9" w:rsidRPr="00891BC9" w:rsidRDefault="00891BC9" w:rsidP="00891BC9">
                      <w:pPr>
                        <w:pStyle w:val="Paragraphedeliste"/>
                        <w:rPr>
                          <w:b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Je retiens, </w:t>
                      </w:r>
                      <w:r w:rsidRPr="00035E47"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  <w:t>j’ai appris</w:t>
                      </w: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Default="00E527E8" w:rsidP="00E527E8">
                      <w:pPr>
                        <w:rPr>
                          <w:rFonts w:eastAsia="SimSun" w:cstheme="minorHAnsi"/>
                          <w:b/>
                          <w:kern w:val="3"/>
                          <w:lang w:eastAsia="zh-CN" w:bidi="hi-IN"/>
                        </w:rPr>
                      </w:pPr>
                    </w:p>
                    <w:p w:rsidR="00E527E8" w:rsidRPr="00035E47" w:rsidRDefault="00E527E8" w:rsidP="00E527E8">
                      <w:pPr>
                        <w:pStyle w:val="Paragraphedeliste"/>
                        <w:numPr>
                          <w:ilvl w:val="0"/>
                          <w:numId w:val="13"/>
                        </w:numPr>
                        <w:rPr>
                          <w:b/>
                        </w:rPr>
                      </w:pPr>
                      <w:r w:rsidRPr="00035E47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 xml:space="preserve">D’autres </w:t>
                      </w:r>
                      <w:r w:rsidR="00B248D3">
                        <w:rPr>
                          <w:rFonts w:eastAsia="SimSun" w:cstheme="minorHAnsi"/>
                          <w:b/>
                          <w:kern w:val="3"/>
                          <w:szCs w:val="21"/>
                          <w:lang w:eastAsia="zh-CN" w:bidi="hi-IN"/>
                        </w:rPr>
                        <w:t>défis autour de la boîte du pâtissier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527E8" w:rsidRPr="00E527E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02FE1BB" wp14:editId="07F3A7A4">
                <wp:simplePos x="0" y="0"/>
                <wp:positionH relativeFrom="column">
                  <wp:posOffset>-26670</wp:posOffset>
                </wp:positionH>
                <wp:positionV relativeFrom="paragraph">
                  <wp:posOffset>73660</wp:posOffset>
                </wp:positionV>
                <wp:extent cx="7226300" cy="553720"/>
                <wp:effectExtent l="0" t="0" r="0" b="0"/>
                <wp:wrapSquare wrapText="bothSides"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7E8" w:rsidRPr="00BE4490" w:rsidRDefault="00001CC0" w:rsidP="00E527E8">
                            <w:pPr>
                              <w:pStyle w:val="Titre2"/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</w:pPr>
                            <w:r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Comment CONSTRUIRE une boite du patissier a fond carré</w:t>
                            </w:r>
                            <w:r w:rsidR="000A29CB" w:rsidRPr="00BE4490">
                              <w:rPr>
                                <w:b/>
                                <w:color w:val="F27120" w:themeColor="accent3"/>
                                <w:sz w:val="34"/>
                                <w:szCs w:val="34"/>
                                <w:lang w:eastAsia="zh-CN" w:bidi="hi-IN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2FE1BB" id="Zone de texte 51" o:spid="_x0000_s1038" type="#_x0000_t202" style="position:absolute;margin-left:-2.1pt;margin-top:5.8pt;width:569pt;height:43.6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" stroked="f">
                <v:textbox>
                  <w:txbxContent>
                    <w:p w:rsidR="00E527E8" w:rsidRPr="00BE4490" w:rsidRDefault="00001CC0" w:rsidP="00E527E8">
                      <w:pPr>
                        <w:pStyle w:val="Titre2"/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</w:pPr>
                      <w:r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Comment CONSTRUIRE une boite du patissier a fond carré</w:t>
                      </w:r>
                      <w:r w:rsidR="000A29CB" w:rsidRPr="00BE4490">
                        <w:rPr>
                          <w:b/>
                          <w:color w:val="F27120" w:themeColor="accent3"/>
                          <w:sz w:val="34"/>
                          <w:szCs w:val="34"/>
                          <w:lang w:eastAsia="zh-CN" w:bidi="hi-IN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0D14" w:rsidRPr="009734CD" w:rsidRDefault="00B80168" w:rsidP="001A0D14">
      <w:pPr>
        <w:autoSpaceDE w:val="0"/>
        <w:autoSpaceDN w:val="0"/>
        <w:adjustRightInd w:val="0"/>
        <w:spacing w:line="240" w:lineRule="auto"/>
        <w:jc w:val="both"/>
        <w:rPr>
          <w:rFonts w:eastAsia="SimSun" w:cstheme="minorHAnsi"/>
          <w:noProof/>
          <w:kern w:val="3"/>
          <w:lang w:eastAsia="fr-FR"/>
        </w:rPr>
      </w:pPr>
      <w:r w:rsidRPr="001A0D14">
        <w:rPr>
          <w:noProof/>
          <w:color w:val="F27120" w:themeColor="accent3"/>
          <w:sz w:val="36"/>
        </w:rPr>
        <w:lastRenderedPageBreak/>
        <w:t>Annexe</w:t>
      </w:r>
      <w:r w:rsidR="001A0D14">
        <w:rPr>
          <w:noProof/>
          <w:color w:val="F27120" w:themeColor="accent3"/>
          <w:sz w:val="36"/>
        </w:rPr>
        <w:t xml:space="preserve"> : </w:t>
      </w:r>
      <w:r w:rsidR="001A0D14">
        <w:rPr>
          <w:rFonts w:eastAsia="SimSun" w:cstheme="minorHAnsi"/>
          <w:noProof/>
          <w:kern w:val="3"/>
          <w:lang w:eastAsia="fr-FR"/>
        </w:rPr>
        <w:t xml:space="preserve"> la boîte du pâtissier (tirée de la brochure Grand N spécial Point de départ éditée par l’IREM de Grenoble)</w:t>
      </w:r>
    </w:p>
    <w:p w:rsidR="002A3037" w:rsidRPr="001A0D14" w:rsidRDefault="002A3037" w:rsidP="002A3037">
      <w:pPr>
        <w:pStyle w:val="Sous-titre"/>
        <w:spacing w:after="0" w:line="240" w:lineRule="auto"/>
        <w:rPr>
          <w:noProof/>
          <w:color w:val="F27120" w:themeColor="accent3"/>
          <w:sz w:val="36"/>
        </w:rPr>
      </w:pPr>
    </w:p>
    <w:p w:rsidR="00B80168" w:rsidRPr="00B80168" w:rsidRDefault="00B80168" w:rsidP="00B80168">
      <w:r>
        <w:rPr>
          <w:noProof/>
          <w:lang w:eastAsia="fr-FR"/>
        </w:rPr>
        <w:drawing>
          <wp:inline distT="0" distB="0" distL="0" distR="0" wp14:anchorId="4830AE3A" wp14:editId="0E98B526">
            <wp:extent cx="7068822" cy="77660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80512" cy="77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68" w:rsidRDefault="00B80168" w:rsidP="002A3037">
      <w:pPr>
        <w:pStyle w:val="Sous-titre"/>
        <w:spacing w:before="240" w:after="240" w:line="240" w:lineRule="auto"/>
        <w:rPr>
          <w:noProof/>
          <w:color w:val="F27120" w:themeColor="accent3"/>
        </w:rPr>
      </w:pPr>
    </w:p>
    <w:p w:rsidR="00B80168" w:rsidRDefault="00B80168" w:rsidP="002A3037">
      <w:pPr>
        <w:pStyle w:val="Sous-titre"/>
        <w:spacing w:before="240" w:after="240" w:line="240" w:lineRule="auto"/>
        <w:rPr>
          <w:noProof/>
          <w:color w:val="F27120" w:themeColor="accent3"/>
        </w:rPr>
      </w:pPr>
    </w:p>
    <w:p w:rsidR="00B80168" w:rsidRDefault="00B80168" w:rsidP="002A3037">
      <w:pPr>
        <w:pStyle w:val="Sous-titre"/>
        <w:spacing w:before="240" w:after="240" w:line="240" w:lineRule="auto"/>
        <w:rPr>
          <w:noProof/>
          <w:color w:val="F27120" w:themeColor="accent3"/>
        </w:rPr>
      </w:pPr>
    </w:p>
    <w:p w:rsidR="00E527E8" w:rsidRPr="005E60E4" w:rsidRDefault="00E527E8" w:rsidP="002A3037">
      <w:pPr>
        <w:pStyle w:val="Sous-titre"/>
        <w:spacing w:before="240" w:after="240" w:line="240" w:lineRule="auto"/>
        <w:rPr>
          <w:color w:val="F27120" w:themeColor="accent3"/>
        </w:rPr>
      </w:pPr>
      <w:r>
        <w:rPr>
          <w:noProof/>
          <w:color w:val="F27120" w:themeColor="accent3"/>
        </w:rPr>
        <w:lastRenderedPageBreak/>
        <w:t>rÉponses aux dÉfis</w:t>
      </w:r>
    </w:p>
    <w:p w:rsidR="008F56C8" w:rsidRPr="00257474" w:rsidRDefault="00BB35F3" w:rsidP="008F56C8">
      <w:pPr>
        <w:jc w:val="center"/>
        <w:rPr>
          <w:rFonts w:eastAsia="SimSun" w:cstheme="minorHAnsi"/>
          <w:b/>
          <w:noProof/>
          <w:kern w:val="3"/>
          <w:lang w:eastAsia="fr-FR"/>
        </w:rPr>
      </w:pPr>
      <w:r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3D8BBBEF" wp14:editId="34B59D43">
                <wp:simplePos x="0" y="0"/>
                <wp:positionH relativeFrom="column">
                  <wp:posOffset>2600325</wp:posOffset>
                </wp:positionH>
                <wp:positionV relativeFrom="paragraph">
                  <wp:posOffset>349250</wp:posOffset>
                </wp:positionV>
                <wp:extent cx="4511675" cy="7903210"/>
                <wp:effectExtent l="0" t="0" r="3175" b="2540"/>
                <wp:wrapSquare wrapText="bothSides"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675" cy="7903210"/>
                        </a:xfrm>
                        <a:prstGeom prst="roundRect">
                          <a:avLst>
                            <a:gd name="adj" fmla="val 3988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F56C8" w:rsidP="008F56C8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 w:rsidR="005E158C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</w:p>
                          <w:p w:rsidR="00447D05" w:rsidRDefault="006D72A0" w:rsidP="008F56C8">
                            <w:r w:rsidRPr="0043753D">
                              <w:t xml:space="preserve">Reste à isoler un fond carré. </w:t>
                            </w:r>
                          </w:p>
                          <w:p w:rsidR="008F56C8" w:rsidRDefault="006D72A0" w:rsidP="008F56C8">
                            <w:r w:rsidRPr="00447D05">
                              <w:rPr>
                                <w:b/>
                              </w:rPr>
                              <w:t>On obtient une boîte à fond carré de dimensions 7cmx7cmx3</w:t>
                            </w:r>
                            <w:proofErr w:type="gramStart"/>
                            <w:r w:rsidRPr="00447D05">
                              <w:rPr>
                                <w:b/>
                              </w:rPr>
                              <w:t>,5cm</w:t>
                            </w:r>
                            <w:proofErr w:type="gramEnd"/>
                            <w:r w:rsidRPr="00447D05">
                              <w:rPr>
                                <w:b/>
                              </w:rPr>
                              <w:t xml:space="preserve"> à partir d’une feuille de dimensions 21cmx14cm</w:t>
                            </w:r>
                            <w:r w:rsidRPr="0043753D">
                              <w:t>.</w:t>
                            </w:r>
                          </w:p>
                          <w:p w:rsidR="006D72A0" w:rsidRDefault="006D72A0" w:rsidP="008F56C8"/>
                          <w:p w:rsidR="006D72A0" w:rsidRDefault="006D72A0" w:rsidP="006D72A0">
                            <w:pPr>
                              <w:jc w:val="center"/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759953" wp14:editId="1C87E5D0">
                                  <wp:extent cx="2122638" cy="2693377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618" cy="270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8F56C8" w:rsidP="008F56C8">
                            <w:r>
                              <w:t xml:space="preserve">  </w:t>
                            </w:r>
                          </w:p>
                          <w:p w:rsidR="002A62C1" w:rsidRDefault="00314917" w:rsidP="00314917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 w:rsidRPr="00447D05"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Plus généralement, avec des collégiens, on peut expliciter les relations entre les différentes dimensions en jeu dans la situation :</w:t>
                            </w:r>
                          </w:p>
                          <w:p w:rsidR="00447D05" w:rsidRDefault="00447D05" w:rsidP="00314917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</w:p>
                          <w:p w:rsidR="00447D05" w:rsidRDefault="00DE4672" w:rsidP="00314917">
                            <w:pPr>
                              <w:widowControl w:val="0"/>
                              <w:suppressAutoHyphens/>
                              <w:autoSpaceDN w:val="0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P</w:t>
                            </w:r>
                            <w:r w:rsidR="00443F77"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our obtenir une boîte à fond carré de côté x cm, on peut partir d’une feuille rectangulai</w:t>
                            </w:r>
                            <w:r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  <w:t>re de dimensions 2x par 3x :</w:t>
                            </w:r>
                          </w:p>
                          <w:p w:rsidR="00DE4672" w:rsidRPr="00447D05" w:rsidRDefault="00DE4672" w:rsidP="00DE4672">
                            <w:pPr>
                              <w:widowControl w:val="0"/>
                              <w:suppressAutoHyphens/>
                              <w:autoSpaceDN w:val="0"/>
                              <w:jc w:val="center"/>
                              <w:textAlignment w:val="baseline"/>
                              <w:rPr>
                                <w:rFonts w:eastAsia="SimSun" w:cstheme="minorHAnsi"/>
                                <w:kern w:val="3"/>
                                <w:szCs w:val="21"/>
                                <w:lang w:eastAsia="zh-CN" w:bidi="hi-IN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98B4851" wp14:editId="52C037AD">
                                  <wp:extent cx="1629745" cy="1860083"/>
                                  <wp:effectExtent l="0" t="0" r="8890" b="698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5265" cy="1889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3D8BBBEF" id="Zone de texte 54" o:spid="_x0000_s1039" style="position:absolute;left:0;text-align:left;margin-left:204.75pt;margin-top:27.5pt;width:355.25pt;height:622.3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2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" fillcolor="#fce2d2 [662]" stroked="f" strokeweight="1pt">
                <v:stroke joinstyle="miter"/>
                <v:textbox>
                  <w:txbxContent>
                    <w:p w:rsidR="008F56C8" w:rsidRDefault="008F56C8" w:rsidP="008F56C8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 w:rsidR="005E158C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</w:p>
                    <w:p w:rsidR="00447D05" w:rsidRDefault="006D72A0" w:rsidP="008F56C8">
                      <w:r w:rsidRPr="0043753D">
                        <w:t xml:space="preserve">Reste à isoler un fond carré. </w:t>
                      </w:r>
                    </w:p>
                    <w:p w:rsidR="008F56C8" w:rsidRDefault="006D72A0" w:rsidP="008F56C8">
                      <w:r w:rsidRPr="00447D05">
                        <w:rPr>
                          <w:b/>
                        </w:rPr>
                        <w:t>On obtient une boîte à fond carré de dimensions 7cmx7cmx3,5cm à partir d’une feuille de dimensions 21cmx14cm</w:t>
                      </w:r>
                      <w:r w:rsidRPr="0043753D">
                        <w:t>.</w:t>
                      </w:r>
                    </w:p>
                    <w:p w:rsidR="006D72A0" w:rsidRDefault="006D72A0" w:rsidP="008F56C8"/>
                    <w:p w:rsidR="006D72A0" w:rsidRDefault="006D72A0" w:rsidP="006D72A0">
                      <w:pPr>
                        <w:jc w:val="center"/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759953" wp14:editId="1C87E5D0">
                            <wp:extent cx="2122638" cy="2693377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9618" cy="270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8F56C8" w:rsidP="008F56C8">
                      <w:r>
                        <w:t xml:space="preserve">  </w:t>
                      </w:r>
                    </w:p>
                    <w:p w:rsidR="002A62C1" w:rsidRDefault="00314917" w:rsidP="00314917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 w:rsidRPr="00447D05"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Plus généralement, avec des collégiens, on peut expliciter les relations entre les différentes dimensions en jeu dans la situation :</w:t>
                      </w:r>
                    </w:p>
                    <w:p w:rsidR="00447D05" w:rsidRDefault="00447D05" w:rsidP="00314917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</w:p>
                    <w:p w:rsidR="00447D05" w:rsidRDefault="00DE4672" w:rsidP="00314917">
                      <w:pPr>
                        <w:widowControl w:val="0"/>
                        <w:suppressAutoHyphens/>
                        <w:autoSpaceDN w:val="0"/>
                        <w:textAlignment w:val="baseline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P</w:t>
                      </w:r>
                      <w:r w:rsidR="00443F77"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our obtenir une boîte à fond carré de côté x cm, on peut partir d’une feuille rectangulai</w:t>
                      </w:r>
                      <w:r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  <w:t>re de dimensions 2x par 3x :</w:t>
                      </w:r>
                    </w:p>
                    <w:p w:rsidR="00DE4672" w:rsidRPr="00447D05" w:rsidRDefault="00DE4672" w:rsidP="00DE4672">
                      <w:pPr>
                        <w:widowControl w:val="0"/>
                        <w:suppressAutoHyphens/>
                        <w:autoSpaceDN w:val="0"/>
                        <w:jc w:val="center"/>
                        <w:textAlignment w:val="baseline"/>
                        <w:rPr>
                          <w:rFonts w:eastAsia="SimSun" w:cstheme="minorHAnsi"/>
                          <w:kern w:val="3"/>
                          <w:szCs w:val="21"/>
                          <w:lang w:eastAsia="zh-CN" w:bidi="hi-IN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98B4851" wp14:editId="52C037AD">
                            <wp:extent cx="1629745" cy="1860083"/>
                            <wp:effectExtent l="0" t="0" r="8890" b="698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5265" cy="1889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6D72A0" w:rsidRPr="00B665F7">
        <w:rPr>
          <w:noProof/>
          <w:color w:val="FFFFFF" w:themeColor="background1"/>
          <w:sz w:val="20"/>
          <w:lang w:eastAsia="fr-FR"/>
        </w:rPr>
        <mc:AlternateContent>
          <mc:Choice Requires="wps">
            <w:drawing>
              <wp:anchor distT="45720" distB="45720" distL="114300" distR="114300" simplePos="0" relativeHeight="251645950" behindDoc="0" locked="0" layoutInCell="1" allowOverlap="1" wp14:anchorId="620EADC6" wp14:editId="682D740C">
                <wp:simplePos x="0" y="0"/>
                <wp:positionH relativeFrom="column">
                  <wp:posOffset>-4445</wp:posOffset>
                </wp:positionH>
                <wp:positionV relativeFrom="paragraph">
                  <wp:posOffset>363220</wp:posOffset>
                </wp:positionV>
                <wp:extent cx="2508885" cy="7884160"/>
                <wp:effectExtent l="0" t="0" r="5715" b="2540"/>
                <wp:wrapSquare wrapText="bothSides"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7884160"/>
                        </a:xfrm>
                        <a:prstGeom prst="roundRect">
                          <a:avLst>
                            <a:gd name="adj" fmla="val 8583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E55C9B" w:rsidRPr="00E55C9B" w:rsidRDefault="00E55C9B" w:rsidP="005E60E4">
                            <w:pPr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</w:pPr>
                            <w:r w:rsidRPr="00E55C9B">
                              <w:rPr>
                                <w:rFonts w:eastAsia="SimSun" w:cstheme="minorHAnsi"/>
                                <w:noProof/>
                                <w:kern w:val="3"/>
                                <w:lang w:eastAsia="fr-FR"/>
                              </w:rPr>
                              <w:t>En suivant la notice de construction à partir d’une feuille A4, on obtient la boîte ci-dessous :</w:t>
                            </w:r>
                          </w:p>
                          <w:p w:rsidR="002A62C1" w:rsidRDefault="002A62C1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E55C9B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7DC54163" wp14:editId="136A7412">
                                  <wp:extent cx="2187575" cy="1483360"/>
                                  <wp:effectExtent l="0" t="0" r="3175" b="254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20200325_091557.jp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7575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3962" w:rsidRPr="0043753D">
                              <w:t>Une démarche possible consi</w:t>
                            </w:r>
                            <w:r>
                              <w:t xml:space="preserve">ste à déplier la boîte </w:t>
                            </w:r>
                            <w:r w:rsidR="00753962" w:rsidRPr="0043753D">
                              <w:t>et à mettre en relation les différentes longueurs : format du fond, hauteur de la boîte, format de la feuille.</w:t>
                            </w:r>
                            <w:r w:rsidRPr="00E55C9B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drawing>
                                <wp:inline distT="0" distB="0" distL="0" distR="0" wp14:anchorId="27965AB9" wp14:editId="4E232D38">
                                  <wp:extent cx="2187575" cy="1229995"/>
                                  <wp:effectExtent l="0" t="0" r="3175" b="8255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20200325_101344.jpg"/>
                                          <pic:cNvPicPr/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187575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56C8" w:rsidRDefault="008F56C8" w:rsidP="005E60E4">
                            <w:pPr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</w:pPr>
                          </w:p>
                          <w:p w:rsidR="008F56C8" w:rsidRDefault="006D72A0" w:rsidP="005E60E4">
                            <w:r w:rsidRPr="0043753D">
                              <w:t>On peut ainsi repérer des bandes rectangulaires de largeur 3,5cm</w:t>
                            </w:r>
                            <w:r w:rsidRPr="0043753D">
                              <w:rPr>
                                <w:b/>
                                <w:color w:val="E94057" w:themeColor="accent2"/>
                              </w:rPr>
                              <w:t>.</w:t>
                            </w:r>
                            <w:r w:rsidR="00E55C9B" w:rsidRPr="00E55C9B">
                              <w:rPr>
                                <w:rFonts w:eastAsia="SimSun" w:cstheme="minorHAnsi"/>
                                <w:b/>
                                <w:noProof/>
                                <w:kern w:val="3"/>
                                <w:lang w:eastAsia="fr-FR"/>
                              </w:rPr>
                              <w:t xml:space="preserve"> </w:t>
                            </w:r>
                            <w:r w:rsidR="00E55C9B">
                              <w:rPr>
                                <w:b/>
                                <w:noProof/>
                                <w:color w:val="E94057" w:themeColor="accent2"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A3F8C8D" wp14:editId="42FFA383">
                                  <wp:extent cx="2187575" cy="1229995"/>
                                  <wp:effectExtent l="0" t="0" r="3175" b="825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00325_101658.jp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2187575" cy="1229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620EADC6" id="Zone de texte 37" o:spid="_x0000_s1040" style="position:absolute;left:0;text-align:left;margin-left:-.35pt;margin-top:28.6pt;width:197.55pt;height:620.8pt;z-index:2516459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5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" fillcolor="#fce2d2 [662]" stroked="f" strokeweight="1pt">
                <v:stroke joinstyle="miter"/>
                <v:textbox>
                  <w:txbxContent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E55C9B" w:rsidRPr="00E55C9B" w:rsidRDefault="00E55C9B" w:rsidP="005E60E4">
                      <w:pPr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</w:pPr>
                      <w:r w:rsidRPr="00E55C9B">
                        <w:rPr>
                          <w:rFonts w:eastAsia="SimSun" w:cstheme="minorHAnsi"/>
                          <w:noProof/>
                          <w:kern w:val="3"/>
                          <w:lang w:eastAsia="fr-FR"/>
                        </w:rPr>
                        <w:t>En suivant la notice de construction à partir d’une feuille A4, on obtient la boîte ci-dessous :</w:t>
                      </w:r>
                    </w:p>
                    <w:p w:rsidR="002A62C1" w:rsidRDefault="002A62C1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E55C9B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7DC54163" wp14:editId="136A7412">
                            <wp:extent cx="2187575" cy="1483360"/>
                            <wp:effectExtent l="0" t="0" r="3175" b="254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20200325_091557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7575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3962" w:rsidRPr="0043753D">
                        <w:t>Une démarche possible consi</w:t>
                      </w:r>
                      <w:r>
                        <w:t xml:space="preserve">ste à déplier la boîte </w:t>
                      </w:r>
                      <w:r w:rsidR="00753962" w:rsidRPr="0043753D">
                        <w:t>et à mettre en relation les différentes longueurs : format du fond, hauteur de la boîte, format de la feuille.</w:t>
                      </w:r>
                      <w:r w:rsidRPr="00E55C9B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drawing>
                          <wp:inline distT="0" distB="0" distL="0" distR="0" wp14:anchorId="27965AB9" wp14:editId="4E232D38">
                            <wp:extent cx="2187575" cy="1229995"/>
                            <wp:effectExtent l="0" t="0" r="3175" b="8255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20200325_101344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187575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56C8" w:rsidRDefault="008F56C8" w:rsidP="005E60E4">
                      <w:pPr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</w:pPr>
                    </w:p>
                    <w:p w:rsidR="008F56C8" w:rsidRDefault="006D72A0" w:rsidP="005E60E4">
                      <w:r w:rsidRPr="0043753D">
                        <w:t>On peut ainsi repérer des bandes rectangulaires de largeur 3,5cm</w:t>
                      </w:r>
                      <w:r w:rsidRPr="0043753D">
                        <w:rPr>
                          <w:b/>
                          <w:color w:val="E94057" w:themeColor="accent2"/>
                        </w:rPr>
                        <w:t>.</w:t>
                      </w:r>
                      <w:r w:rsidR="00E55C9B" w:rsidRPr="00E55C9B">
                        <w:rPr>
                          <w:rFonts w:eastAsia="SimSun" w:cstheme="minorHAnsi"/>
                          <w:b/>
                          <w:noProof/>
                          <w:kern w:val="3"/>
                          <w:lang w:eastAsia="fr-FR"/>
                        </w:rPr>
                        <w:t xml:space="preserve"> </w:t>
                      </w:r>
                      <w:r w:rsidR="00E55C9B">
                        <w:rPr>
                          <w:b/>
                          <w:noProof/>
                          <w:color w:val="E94057" w:themeColor="accent2"/>
                          <w:sz w:val="28"/>
                          <w:lang w:eastAsia="fr-FR"/>
                        </w:rPr>
                        <w:drawing>
                          <wp:inline distT="0" distB="0" distL="0" distR="0" wp14:anchorId="0A3F8C8D" wp14:editId="42FFA383">
                            <wp:extent cx="2187575" cy="1229995"/>
                            <wp:effectExtent l="0" t="0" r="3175" b="8255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00325_101658.jp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2187575" cy="1229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F56C8" w:rsidRPr="008F56C8">
        <w:rPr>
          <w:rFonts w:eastAsia="SimSun" w:cstheme="minorHAnsi"/>
          <w:b/>
          <w:noProof/>
          <w:kern w:val="3"/>
          <w:lang w:eastAsia="fr-FR"/>
        </w:rPr>
        <w:t xml:space="preserve"> </w:t>
      </w:r>
      <w:r w:rsidR="008F56C8" w:rsidRPr="000F1C75">
        <w:rPr>
          <w:rFonts w:eastAsia="SimSun" w:cstheme="minorHAnsi"/>
          <w:b/>
          <w:noProof/>
          <w:kern w:val="3"/>
          <w:lang w:eastAsia="fr-FR"/>
        </w:rPr>
        <w:t>Ne pas montrer les photos à votre enfant avant de faire l’expérience !</w:t>
      </w:r>
    </w:p>
    <w:p w:rsidR="00E14807" w:rsidRDefault="0023307D">
      <w:pPr>
        <w:rPr>
          <w:noProof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-188819</wp:posOffset>
                </wp:positionH>
                <wp:positionV relativeFrom="paragraph">
                  <wp:posOffset>8341061</wp:posOffset>
                </wp:positionV>
                <wp:extent cx="7446421" cy="1024592"/>
                <wp:effectExtent l="0" t="0" r="0" b="4445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421" cy="1024592"/>
                          <a:chOff x="0" y="0"/>
                          <a:chExt cx="7446421" cy="1024592"/>
                        </a:xfrm>
                      </wpg:grpSpPr>
                      <wps:wsp>
                        <wps:cNvPr id="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94" y="542365"/>
                            <a:ext cx="2572871" cy="47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0C65BD" w:rsidRDefault="004D3881" w:rsidP="004D3881">
                              <w:pPr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</w:pPr>
                              <w:r w:rsidRPr="000C65BD">
                                <w:rPr>
                                  <w:b/>
                                  <w:noProof/>
                                  <w:color w:val="BFBFBF" w:themeColor="background1" w:themeShade="BF"/>
                                  <w:sz w:val="26"/>
                                  <w:szCs w:val="26"/>
                                </w:rPr>
                                <w:t>CONTINUITÉ PÉDAGOGIQUE</w:t>
                              </w:r>
                            </w:p>
                            <w:p w:rsidR="004D3881" w:rsidRPr="00F019E4" w:rsidRDefault="004D3881" w:rsidP="004D3881">
                              <w:pPr>
                                <w:rPr>
                                  <w:b/>
                                  <w:noProof/>
                                  <w:color w:val="FFFFFF" w:themeColor="background1"/>
                                  <w:sz w:val="10"/>
                                </w:rPr>
                              </w:pPr>
                              <w:r w:rsidRPr="00F019E4">
                                <w:rPr>
                                  <w:b/>
                                  <w:noProof/>
                                  <w:color w:val="FFFFFF" w:themeColor="background1"/>
                                  <w:sz w:val="20"/>
                                </w:rPr>
                                <w:t>DÉFI SCIENTIFIQUES POUR LES ÉLÈVES</w:t>
                              </w:r>
                              <w:r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01059" cy="385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6"/>
                          </a:fontRef>
                        </wps:style>
                        <wps:txbx>
                          <w:txbxContent>
                            <w:p w:rsidR="004D3881" w:rsidRPr="0046543E" w:rsidRDefault="004D3881" w:rsidP="0046543E">
                              <w:pPr>
                                <w:pStyle w:val="Contact1"/>
                                <w:rPr>
                                  <w:b/>
                                  <w:noProof/>
                                  <w:sz w:val="10"/>
                                </w:rPr>
                              </w:pPr>
                              <w:r w:rsidRPr="0046543E">
                                <w:rPr>
                                  <w:rStyle w:val="lev"/>
                                  <w:rFonts w:cstheme="minorHAnsi"/>
                                  <w:b w:val="0"/>
                                </w:rPr>
                                <w:t>Ces défis sont proposés</w:t>
                              </w:r>
                              <w:r w:rsidR="00AF0EA1">
                                <w:t xml:space="preserve"> par les équipes</w:t>
                              </w:r>
                              <w:r w:rsidRPr="0046543E">
                                <w:t xml:space="preserve"> du réseau des Centre pilotes La main à la pâte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onnecteur droit 12"/>
                        <wps:cNvCnPr/>
                        <wps:spPr>
                          <a:xfrm>
                            <a:off x="98612" y="313765"/>
                            <a:ext cx="717867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5506" y="726142"/>
                            <a:ext cx="351091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6543E" w:rsidRPr="0046543E" w:rsidRDefault="00FA4327" w:rsidP="0046543E">
                              <w:pPr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hyperlink r:id="rId28" w:history="1">
                                <w:r w:rsidR="0046543E" w:rsidRPr="00120458">
                                  <w:rPr>
                                    <w:rStyle w:val="Lienhypertexte"/>
                                    <w:sz w:val="20"/>
                                  </w:rPr>
                                  <w:t>https://www.fondation-lamap.org/fr/continuite-defis</w:t>
                                </w:r>
                              </w:hyperlink>
                              <w:r w:rsidR="0046543E" w:rsidRPr="00F019E4">
                                <w:rPr>
                                  <w:b/>
                                  <w:color w:val="FFFFFF" w:themeColor="background1"/>
                                  <w:lang w:eastAsia="zh-C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e 14" o:spid="_x0000_s1041" style="position:absolute;margin-left:-14.85pt;margin-top:656.8pt;width:586.35pt;height:80.7pt;z-index:251796480" coordsize="74464,10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">
                <v:shape id="_x0000_s1042" type="#_x0000_t202" style="position:absolute;left:268;top:5423;width:25729;height:4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4D3881" w:rsidRPr="000C65BD" w:rsidRDefault="004D3881" w:rsidP="004D3881">
                        <w:pPr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</w:pPr>
                        <w:r w:rsidRPr="000C65BD">
                          <w:rPr>
                            <w:b/>
                            <w:noProof/>
                            <w:color w:val="BFBFBF" w:themeColor="background1" w:themeShade="BF"/>
                            <w:sz w:val="26"/>
                            <w:szCs w:val="26"/>
                          </w:rPr>
                          <w:t>CONTINUITÉ PÉDAGOGIQUE</w:t>
                        </w:r>
                      </w:p>
                      <w:p w:rsidR="004D3881" w:rsidRPr="00F019E4" w:rsidRDefault="004D3881" w:rsidP="004D3881">
                        <w:pPr>
                          <w:rPr>
                            <w:b/>
                            <w:noProof/>
                            <w:color w:val="FFFFFF" w:themeColor="background1"/>
                            <w:sz w:val="10"/>
                          </w:rPr>
                        </w:pPr>
                        <w:r w:rsidRPr="00F019E4">
                          <w:rPr>
                            <w:b/>
                            <w:noProof/>
                            <w:color w:val="FFFFFF" w:themeColor="background1"/>
                            <w:sz w:val="20"/>
                          </w:rPr>
                          <w:t>DÉFI SCIENTIFIQUES POUR LES ÉLÈVES</w:t>
                        </w:r>
                        <w:r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043" type="#_x0000_t202" style="position:absolute;width:69010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:rsidR="004D3881" w:rsidRPr="0046543E" w:rsidRDefault="004D3881" w:rsidP="0046543E">
                        <w:pPr>
                          <w:pStyle w:val="Contact1"/>
                          <w:rPr>
                            <w:b/>
                            <w:noProof/>
                            <w:sz w:val="10"/>
                          </w:rPr>
                        </w:pPr>
                        <w:r w:rsidRPr="0046543E">
                          <w:rPr>
                            <w:rStyle w:val="lev"/>
                            <w:rFonts w:cstheme="minorHAnsi"/>
                            <w:b w:val="0"/>
                          </w:rPr>
                          <w:t>Ces défis sont proposés</w:t>
                        </w:r>
                        <w:r w:rsidR="00AF0EA1">
                          <w:t xml:space="preserve"> par les équipes</w:t>
                        </w:r>
                        <w:r w:rsidRPr="0046543E">
                          <w:t xml:space="preserve"> du réseau des Centre pilotes La main à la pâte</w:t>
                        </w:r>
                      </w:p>
                    </w:txbxContent>
                  </v:textbox>
                </v:shape>
                <v:line id="Connecteur droit 12" o:spid="_x0000_s1044" style="position:absolute;visibility:visible;mso-wrap-style:square" from="986,3137" to="72772,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" strokecolor="white [3212]">
                  <v:stroke joinstyle="miter"/>
                </v:line>
                <v:shape id="_x0000_s1045" type="#_x0000_t202" style="position:absolute;left:39355;top:7261;width:35109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46543E" w:rsidRPr="0046543E" w:rsidRDefault="00187CA8" w:rsidP="0046543E">
                        <w:pPr>
                          <w:rPr>
                            <w:color w:val="FFFFFF" w:themeColor="background1"/>
                            <w:sz w:val="20"/>
                          </w:rPr>
                        </w:pPr>
                        <w:hyperlink r:id="rId29" w:history="1">
                          <w:r w:rsidR="0046543E" w:rsidRPr="00120458">
                            <w:rPr>
                              <w:rStyle w:val="Lienhypertexte"/>
                              <w:sz w:val="20"/>
                            </w:rPr>
                            <w:t>https://www.fondation-lamap.org/fr/continuite-defis</w:t>
                          </w:r>
                        </w:hyperlink>
                        <w:r w:rsidR="0046543E" w:rsidRPr="00F019E4">
                          <w:rPr>
                            <w:b/>
                            <w:color w:val="FFFFFF" w:themeColor="background1"/>
                            <w:lang w:eastAsia="zh-C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-266550</wp:posOffset>
                </wp:positionH>
                <wp:positionV relativeFrom="paragraph">
                  <wp:posOffset>8214995</wp:posOffset>
                </wp:positionV>
                <wp:extent cx="7553587" cy="1239520"/>
                <wp:effectExtent l="0" t="0" r="9525" b="0"/>
                <wp:wrapNone/>
                <wp:docPr id="60" name="Rectangle 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587" cy="123952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158C" w:rsidRDefault="005E15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Rectangle 21" o:spid="_x0000_s1046" style="position:absolute;margin-left:-21pt;margin-top:646.85pt;width:594.75pt;height:97.6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" fillcolor="#f27120 [3206]" stroked="f" strokeweight="1pt">
                <v:textbox>
                  <w:txbxContent>
                    <w:p w:rsidR="005E158C" w:rsidRDefault="005E158C"/>
                  </w:txbxContent>
                </v:textbox>
              </v:rect>
            </w:pict>
          </mc:Fallback>
        </mc:AlternateContent>
      </w:r>
      <w:r w:rsidR="0049005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8495030</wp:posOffset>
                </wp:positionV>
                <wp:extent cx="7130415" cy="0"/>
                <wp:effectExtent l="0" t="0" r="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3041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DFE11D" id="Connecteur droit 67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668.9pt" to="556.35pt,6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" stroked="f"/>
            </w:pict>
          </mc:Fallback>
        </mc:AlternateContent>
      </w:r>
    </w:p>
    <w:sectPr w:rsidR="00E14807" w:rsidSect="00BE4490">
      <w:pgSz w:w="11906" w:h="16838" w:code="9"/>
      <w:pgMar w:top="284" w:right="432" w:bottom="14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327" w:rsidRDefault="00FA4327" w:rsidP="00AA35A8">
      <w:pPr>
        <w:spacing w:line="240" w:lineRule="auto"/>
      </w:pPr>
      <w:r>
        <w:separator/>
      </w:r>
    </w:p>
  </w:endnote>
  <w:endnote w:type="continuationSeparator" w:id="0">
    <w:p w:rsidR="00FA4327" w:rsidRDefault="00FA4327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roid Sans Fallback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327" w:rsidRDefault="00FA4327" w:rsidP="00AA35A8">
      <w:pPr>
        <w:spacing w:line="240" w:lineRule="auto"/>
      </w:pPr>
      <w:r>
        <w:separator/>
      </w:r>
    </w:p>
  </w:footnote>
  <w:footnote w:type="continuationSeparator" w:id="0">
    <w:p w:rsidR="00FA4327" w:rsidRDefault="00FA4327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.75pt;height:15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1" type="#_x0000_t75" style="width:14.2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>
    <w:nsid w:val="0B3D655C"/>
    <w:multiLevelType w:val="hybridMultilevel"/>
    <w:tmpl w:val="75223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F6618"/>
    <w:multiLevelType w:val="hybridMultilevel"/>
    <w:tmpl w:val="DFF2C8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01308"/>
    <w:multiLevelType w:val="hybridMultilevel"/>
    <w:tmpl w:val="FDAA04AE"/>
    <w:lvl w:ilvl="0" w:tplc="672CA484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F2D3E"/>
    <w:multiLevelType w:val="hybridMultilevel"/>
    <w:tmpl w:val="B56C6F6A"/>
    <w:lvl w:ilvl="0" w:tplc="27E019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AD2D11"/>
    <w:multiLevelType w:val="hybridMultilevel"/>
    <w:tmpl w:val="03A88866"/>
    <w:lvl w:ilvl="0" w:tplc="E37A494A">
      <w:numFmt w:val="bullet"/>
      <w:lvlText w:val="-"/>
      <w:lvlJc w:val="left"/>
      <w:pPr>
        <w:ind w:left="405" w:hanging="360"/>
      </w:pPr>
      <w:rPr>
        <w:rFonts w:ascii="Cambria" w:eastAsia="Cambria" w:hAnsi="Cambria" w:cs="Cambria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>
    <w:nsid w:val="5CF0337A"/>
    <w:multiLevelType w:val="hybridMultilevel"/>
    <w:tmpl w:val="1004B7A8"/>
    <w:lvl w:ilvl="0" w:tplc="E37A494A">
      <w:numFmt w:val="bullet"/>
      <w:lvlText w:val="-"/>
      <w:lvlJc w:val="left"/>
      <w:pPr>
        <w:ind w:left="360" w:hanging="360"/>
      </w:pPr>
      <w:rPr>
        <w:rFonts w:ascii="Cambria" w:eastAsia="Cambria" w:hAnsi="Cambria" w:cs="Cambria" w:hint="default"/>
      </w:rPr>
    </w:lvl>
    <w:lvl w:ilvl="1" w:tplc="E37A494A">
      <w:numFmt w:val="bullet"/>
      <w:lvlText w:val="-"/>
      <w:lvlJc w:val="left"/>
      <w:pPr>
        <w:ind w:left="1080" w:hanging="360"/>
      </w:pPr>
      <w:rPr>
        <w:rFonts w:ascii="Cambria" w:eastAsia="Cambria" w:hAnsi="Cambria" w:cs="Cambria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8870EC"/>
    <w:multiLevelType w:val="hybridMultilevel"/>
    <w:tmpl w:val="C8D2B2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797DA3"/>
    <w:multiLevelType w:val="hybridMultilevel"/>
    <w:tmpl w:val="333E20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62FC6"/>
    <w:multiLevelType w:val="hybridMultilevel"/>
    <w:tmpl w:val="9E06F0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FF0DB1"/>
    <w:multiLevelType w:val="hybridMultilevel"/>
    <w:tmpl w:val="0E4E3628"/>
    <w:lvl w:ilvl="0" w:tplc="BFF8052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7D5009"/>
    <w:multiLevelType w:val="hybridMultilevel"/>
    <w:tmpl w:val="464A0A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EDC1435"/>
    <w:multiLevelType w:val="hybridMultilevel"/>
    <w:tmpl w:val="D60C23A2"/>
    <w:lvl w:ilvl="0" w:tplc="040C0019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12"/>
  </w:num>
  <w:num w:numId="8">
    <w:abstractNumId w:val="5"/>
  </w:num>
  <w:num w:numId="9">
    <w:abstractNumId w:val="8"/>
  </w:num>
  <w:num w:numId="10">
    <w:abstractNumId w:val="0"/>
  </w:num>
  <w:num w:numId="11">
    <w:abstractNumId w:val="14"/>
  </w:num>
  <w:num w:numId="12">
    <w:abstractNumId w:val="10"/>
  </w:num>
  <w:num w:numId="13">
    <w:abstractNumId w:val="11"/>
  </w:num>
  <w:num w:numId="14">
    <w:abstractNumId w:val="9"/>
  </w:num>
  <w:num w:numId="15">
    <w:abstractNumId w:val="1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CE9"/>
    <w:rsid w:val="00001CC0"/>
    <w:rsid w:val="00005EDF"/>
    <w:rsid w:val="00016073"/>
    <w:rsid w:val="00033263"/>
    <w:rsid w:val="000334C1"/>
    <w:rsid w:val="0003364E"/>
    <w:rsid w:val="00035E47"/>
    <w:rsid w:val="000372A3"/>
    <w:rsid w:val="00044139"/>
    <w:rsid w:val="00050830"/>
    <w:rsid w:val="0005401E"/>
    <w:rsid w:val="00054E7A"/>
    <w:rsid w:val="00074303"/>
    <w:rsid w:val="000873F6"/>
    <w:rsid w:val="00090856"/>
    <w:rsid w:val="000A29CB"/>
    <w:rsid w:val="000B286F"/>
    <w:rsid w:val="000C4208"/>
    <w:rsid w:val="000C65BD"/>
    <w:rsid w:val="000D134B"/>
    <w:rsid w:val="000E3272"/>
    <w:rsid w:val="00112736"/>
    <w:rsid w:val="00115B3E"/>
    <w:rsid w:val="00124ED6"/>
    <w:rsid w:val="00134278"/>
    <w:rsid w:val="001527CA"/>
    <w:rsid w:val="00167789"/>
    <w:rsid w:val="00187CA8"/>
    <w:rsid w:val="001905F0"/>
    <w:rsid w:val="00194704"/>
    <w:rsid w:val="001A0D14"/>
    <w:rsid w:val="001B160B"/>
    <w:rsid w:val="001B34BF"/>
    <w:rsid w:val="001D710D"/>
    <w:rsid w:val="001F3E17"/>
    <w:rsid w:val="00200B25"/>
    <w:rsid w:val="00203213"/>
    <w:rsid w:val="00206B68"/>
    <w:rsid w:val="002144FA"/>
    <w:rsid w:val="00217B37"/>
    <w:rsid w:val="002236D5"/>
    <w:rsid w:val="00231455"/>
    <w:rsid w:val="0023307D"/>
    <w:rsid w:val="00243756"/>
    <w:rsid w:val="0027193E"/>
    <w:rsid w:val="00290D7E"/>
    <w:rsid w:val="00297D3C"/>
    <w:rsid w:val="002A3037"/>
    <w:rsid w:val="002A62C1"/>
    <w:rsid w:val="002C4E0C"/>
    <w:rsid w:val="002E0111"/>
    <w:rsid w:val="002E0EE7"/>
    <w:rsid w:val="002E7306"/>
    <w:rsid w:val="00314917"/>
    <w:rsid w:val="0031550C"/>
    <w:rsid w:val="0031784E"/>
    <w:rsid w:val="00320CE9"/>
    <w:rsid w:val="00331DCE"/>
    <w:rsid w:val="0034053D"/>
    <w:rsid w:val="00344087"/>
    <w:rsid w:val="00352A17"/>
    <w:rsid w:val="0036750A"/>
    <w:rsid w:val="003A3085"/>
    <w:rsid w:val="003B4AEF"/>
    <w:rsid w:val="003B4E8B"/>
    <w:rsid w:val="003D246A"/>
    <w:rsid w:val="004078AF"/>
    <w:rsid w:val="00415CF3"/>
    <w:rsid w:val="00435E71"/>
    <w:rsid w:val="00443F77"/>
    <w:rsid w:val="004455D4"/>
    <w:rsid w:val="00447D05"/>
    <w:rsid w:val="00453A7B"/>
    <w:rsid w:val="00454A90"/>
    <w:rsid w:val="00463995"/>
    <w:rsid w:val="0046543E"/>
    <w:rsid w:val="0049005F"/>
    <w:rsid w:val="004934C1"/>
    <w:rsid w:val="004936B2"/>
    <w:rsid w:val="0049633F"/>
    <w:rsid w:val="0049760F"/>
    <w:rsid w:val="004A28EA"/>
    <w:rsid w:val="004D3881"/>
    <w:rsid w:val="004D41AF"/>
    <w:rsid w:val="004D5FB1"/>
    <w:rsid w:val="004F4051"/>
    <w:rsid w:val="0050661B"/>
    <w:rsid w:val="00535FD0"/>
    <w:rsid w:val="00560F45"/>
    <w:rsid w:val="005858D8"/>
    <w:rsid w:val="005C6D8B"/>
    <w:rsid w:val="005E158C"/>
    <w:rsid w:val="005E60E4"/>
    <w:rsid w:val="005F513C"/>
    <w:rsid w:val="00600F1D"/>
    <w:rsid w:val="00613DFD"/>
    <w:rsid w:val="006236CE"/>
    <w:rsid w:val="00646C6C"/>
    <w:rsid w:val="006A1E18"/>
    <w:rsid w:val="006C5096"/>
    <w:rsid w:val="006C7F5A"/>
    <w:rsid w:val="006D20CF"/>
    <w:rsid w:val="006D72A0"/>
    <w:rsid w:val="006D76F1"/>
    <w:rsid w:val="006E3CB8"/>
    <w:rsid w:val="00704E40"/>
    <w:rsid w:val="00713EEE"/>
    <w:rsid w:val="00722798"/>
    <w:rsid w:val="00727C89"/>
    <w:rsid w:val="00727E06"/>
    <w:rsid w:val="007323FC"/>
    <w:rsid w:val="00753962"/>
    <w:rsid w:val="007555CF"/>
    <w:rsid w:val="00760E56"/>
    <w:rsid w:val="00761EA1"/>
    <w:rsid w:val="00774649"/>
    <w:rsid w:val="00791376"/>
    <w:rsid w:val="007B1BDE"/>
    <w:rsid w:val="007B3003"/>
    <w:rsid w:val="007D199A"/>
    <w:rsid w:val="007E1246"/>
    <w:rsid w:val="007E2031"/>
    <w:rsid w:val="007F5CE5"/>
    <w:rsid w:val="008036CC"/>
    <w:rsid w:val="00811F6B"/>
    <w:rsid w:val="00812BCF"/>
    <w:rsid w:val="00814F19"/>
    <w:rsid w:val="008263C8"/>
    <w:rsid w:val="00831977"/>
    <w:rsid w:val="00836D46"/>
    <w:rsid w:val="0085002E"/>
    <w:rsid w:val="00851655"/>
    <w:rsid w:val="00862677"/>
    <w:rsid w:val="00871DB8"/>
    <w:rsid w:val="00885947"/>
    <w:rsid w:val="00887E05"/>
    <w:rsid w:val="00891BC9"/>
    <w:rsid w:val="00892B49"/>
    <w:rsid w:val="008A171A"/>
    <w:rsid w:val="008F180B"/>
    <w:rsid w:val="008F48B9"/>
    <w:rsid w:val="008F56C8"/>
    <w:rsid w:val="009049BC"/>
    <w:rsid w:val="00920312"/>
    <w:rsid w:val="00957EAB"/>
    <w:rsid w:val="00970272"/>
    <w:rsid w:val="00985945"/>
    <w:rsid w:val="009A6A3A"/>
    <w:rsid w:val="009B5649"/>
    <w:rsid w:val="009D5812"/>
    <w:rsid w:val="009D646A"/>
    <w:rsid w:val="009E0A2F"/>
    <w:rsid w:val="009E2194"/>
    <w:rsid w:val="009F18CA"/>
    <w:rsid w:val="009F696A"/>
    <w:rsid w:val="00A03E8B"/>
    <w:rsid w:val="00A633B0"/>
    <w:rsid w:val="00AA1166"/>
    <w:rsid w:val="00AA35A8"/>
    <w:rsid w:val="00AB75D9"/>
    <w:rsid w:val="00AE562D"/>
    <w:rsid w:val="00AF0EA1"/>
    <w:rsid w:val="00AF2100"/>
    <w:rsid w:val="00B07A27"/>
    <w:rsid w:val="00B15BCD"/>
    <w:rsid w:val="00B21D93"/>
    <w:rsid w:val="00B248D3"/>
    <w:rsid w:val="00B25B7D"/>
    <w:rsid w:val="00B56686"/>
    <w:rsid w:val="00B665F7"/>
    <w:rsid w:val="00B80168"/>
    <w:rsid w:val="00B83C25"/>
    <w:rsid w:val="00B8453F"/>
    <w:rsid w:val="00B85473"/>
    <w:rsid w:val="00B8682A"/>
    <w:rsid w:val="00BA239F"/>
    <w:rsid w:val="00BA7F18"/>
    <w:rsid w:val="00BB35F3"/>
    <w:rsid w:val="00BD06F0"/>
    <w:rsid w:val="00BD720F"/>
    <w:rsid w:val="00BE2E4E"/>
    <w:rsid w:val="00BE4490"/>
    <w:rsid w:val="00BE5968"/>
    <w:rsid w:val="00BE71CF"/>
    <w:rsid w:val="00C01896"/>
    <w:rsid w:val="00C15A58"/>
    <w:rsid w:val="00C17021"/>
    <w:rsid w:val="00C60067"/>
    <w:rsid w:val="00C62E97"/>
    <w:rsid w:val="00C74F02"/>
    <w:rsid w:val="00CA1209"/>
    <w:rsid w:val="00CA3738"/>
    <w:rsid w:val="00CB357E"/>
    <w:rsid w:val="00CB3E40"/>
    <w:rsid w:val="00CC090F"/>
    <w:rsid w:val="00CE4CB5"/>
    <w:rsid w:val="00CF22B3"/>
    <w:rsid w:val="00CF2731"/>
    <w:rsid w:val="00D2008A"/>
    <w:rsid w:val="00D224C3"/>
    <w:rsid w:val="00D3722B"/>
    <w:rsid w:val="00D70052"/>
    <w:rsid w:val="00D86385"/>
    <w:rsid w:val="00D95726"/>
    <w:rsid w:val="00DB472D"/>
    <w:rsid w:val="00DC5B9C"/>
    <w:rsid w:val="00DE4672"/>
    <w:rsid w:val="00DE5F88"/>
    <w:rsid w:val="00DE61D9"/>
    <w:rsid w:val="00DE7AF8"/>
    <w:rsid w:val="00DF0ECD"/>
    <w:rsid w:val="00DF2298"/>
    <w:rsid w:val="00DF3F98"/>
    <w:rsid w:val="00DF5155"/>
    <w:rsid w:val="00E04269"/>
    <w:rsid w:val="00E067BA"/>
    <w:rsid w:val="00E14807"/>
    <w:rsid w:val="00E30E01"/>
    <w:rsid w:val="00E527E8"/>
    <w:rsid w:val="00E55309"/>
    <w:rsid w:val="00E55C9B"/>
    <w:rsid w:val="00E80396"/>
    <w:rsid w:val="00E90765"/>
    <w:rsid w:val="00E9121C"/>
    <w:rsid w:val="00EA0015"/>
    <w:rsid w:val="00EB5077"/>
    <w:rsid w:val="00EB74E8"/>
    <w:rsid w:val="00EC0F79"/>
    <w:rsid w:val="00EC7E79"/>
    <w:rsid w:val="00ED2C1F"/>
    <w:rsid w:val="00EE02AB"/>
    <w:rsid w:val="00F019E4"/>
    <w:rsid w:val="00F15DBA"/>
    <w:rsid w:val="00F21F4F"/>
    <w:rsid w:val="00F30552"/>
    <w:rsid w:val="00F46BDB"/>
    <w:rsid w:val="00F677EF"/>
    <w:rsid w:val="00F75B5C"/>
    <w:rsid w:val="00F7748C"/>
    <w:rsid w:val="00F95FD0"/>
    <w:rsid w:val="00F97FD3"/>
    <w:rsid w:val="00FA4327"/>
    <w:rsid w:val="00FA486C"/>
    <w:rsid w:val="00FC3C56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40E7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fr-FR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7FD3"/>
  </w:style>
  <w:style w:type="paragraph" w:styleId="Titre1">
    <w:name w:val="heading 1"/>
    <w:basedOn w:val="Normal"/>
    <w:next w:val="Normal"/>
    <w:link w:val="Titre1C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31DC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87E05"/>
  </w:style>
  <w:style w:type="paragraph" w:styleId="Pieddepage">
    <w:name w:val="footer"/>
    <w:basedOn w:val="Normal"/>
    <w:link w:val="PieddepageC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87E05"/>
  </w:style>
  <w:style w:type="table" w:styleId="Grilledutableau">
    <w:name w:val="Table Grid"/>
    <w:basedOn w:val="TableauNormal"/>
    <w:uiPriority w:val="39"/>
    <w:rsid w:val="00AA35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Textedelespacerserv">
    <w:name w:val="Placeholder Text"/>
    <w:basedOn w:val="Policepardfaut"/>
    <w:uiPriority w:val="99"/>
    <w:semiHidden/>
    <w:rsid w:val="002E73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Titre1Car">
    <w:name w:val="Titre 1 Car"/>
    <w:basedOn w:val="Policepardfaut"/>
    <w:link w:val="Titre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Titre4Car">
    <w:name w:val="Titre 4 Car"/>
    <w:basedOn w:val="Policepardfaut"/>
    <w:link w:val="Titre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 1"/>
    <w:basedOn w:val="Normal"/>
    <w:next w:val="Normal"/>
    <w:link w:val="CaractredeContact1"/>
    <w:uiPriority w:val="29"/>
    <w:qFormat/>
    <w:rsid w:val="00B8453F"/>
    <w:rPr>
      <w:color w:val="FFFFFF" w:themeColor="background1"/>
    </w:rPr>
  </w:style>
  <w:style w:type="paragraph" w:customStyle="1" w:styleId="Contact2">
    <w:name w:val="Contact 2"/>
    <w:basedOn w:val="Normal"/>
    <w:next w:val="Normal"/>
    <w:link w:val="CaractredeContact2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aractredeContact1">
    <w:name w:val="Caractère de Contact 1"/>
    <w:basedOn w:val="Policepardfaut"/>
    <w:link w:val="Contact1"/>
    <w:uiPriority w:val="29"/>
    <w:rsid w:val="00887E05"/>
    <w:rPr>
      <w:color w:val="FFFFFF" w:themeColor="background1"/>
    </w:rPr>
  </w:style>
  <w:style w:type="character" w:customStyle="1" w:styleId="Titre5Car">
    <w:name w:val="Titre 5 Car"/>
    <w:basedOn w:val="Policepardfaut"/>
    <w:link w:val="Titre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aractredeContact2">
    <w:name w:val="Caractère de Contact 2"/>
    <w:basedOn w:val="Policepardfaut"/>
    <w:link w:val="Contact2"/>
    <w:uiPriority w:val="29"/>
    <w:rsid w:val="002E0111"/>
    <w:rPr>
      <w:b/>
      <w:color w:val="FFFFFF" w:themeColor="background1"/>
    </w:rPr>
  </w:style>
  <w:style w:type="character" w:customStyle="1" w:styleId="Titre6Car">
    <w:name w:val="Titre 6 Car"/>
    <w:basedOn w:val="Policepardfaut"/>
    <w:link w:val="Titre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ProposDeMoi">
    <w:name w:val="ÀProposDeMoi"/>
    <w:basedOn w:val="Normal"/>
    <w:next w:val="Normal"/>
    <w:link w:val="CaractreProposDeMoi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CaractreProposDeMoi">
    <w:name w:val="Caractère ÀProposDeMoi"/>
    <w:basedOn w:val="Policepardfaut"/>
    <w:link w:val="ProposDeMoi"/>
    <w:uiPriority w:val="28"/>
    <w:rsid w:val="008A171A"/>
    <w:rPr>
      <w:color w:val="FFFFFF" w:themeColor="background1"/>
    </w:rPr>
  </w:style>
  <w:style w:type="paragraph" w:customStyle="1" w:styleId="Ancredugraphisme">
    <w:name w:val="Ancre du graphisme"/>
    <w:basedOn w:val="Normal"/>
    <w:qFormat/>
    <w:rsid w:val="002E0111"/>
    <w:rPr>
      <w:sz w:val="2"/>
    </w:rPr>
  </w:style>
  <w:style w:type="paragraph" w:styleId="Listepuces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  <w:style w:type="character" w:styleId="Lienhypertexte">
    <w:name w:val="Hyperlink"/>
    <w:basedOn w:val="Policepardfaut"/>
    <w:uiPriority w:val="99"/>
    <w:unhideWhenUsed/>
    <w:rsid w:val="008036CC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E158C"/>
    <w:rPr>
      <w:b/>
      <w:bCs/>
    </w:rPr>
  </w:style>
  <w:style w:type="character" w:styleId="Accentuation">
    <w:name w:val="Emphasis"/>
    <w:basedOn w:val="Policepardfaut"/>
    <w:uiPriority w:val="20"/>
    <w:qFormat/>
    <w:rsid w:val="005E158C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2330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fondation-lamap.org/fr/continuite-defis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image" Target="media/image70.png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40.jpeg"/><Relationship Id="rId20" Type="http://schemas.openxmlformats.org/officeDocument/2006/relationships/image" Target="media/image60.png"/><Relationship Id="rId29" Type="http://schemas.openxmlformats.org/officeDocument/2006/relationships/hyperlink" Target="https://www.fondation-lamap.org/fr/continuite-defi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s://www.fondation-lamap.org/fr/continuite-defis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fondation-lamap.org/fr/continuite-defis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8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&#233;ronique\Downloads\DEFI%20LES%20BULLES%20DE%20SAVON_DEF2.dotm" TargetMode="External"/></Relationship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86976E-F557-4C0F-B1FA-AE4CDC9C8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DEFI LES BULLES DE SAVON_DEF2</Template>
  <TotalTime>0</TotalTime>
  <Pages>4</Pages>
  <Words>36</Words>
  <Characters>202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2020-04-06T08:51:00Z</dcterms:created>
  <dcterms:modified xsi:type="dcterms:W3CDTF">2020-04-06T08:51:00Z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