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9EB" w:rsidRDefault="003B3533">
      <w:pPr>
        <w:pStyle w:val="Ancredugraphisme"/>
      </w:pPr>
      <w:r>
        <w:rPr>
          <w:noProof/>
          <w:color w:val="FFFFFF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2511427</wp:posOffset>
                </wp:positionH>
                <wp:positionV relativeFrom="paragraph">
                  <wp:posOffset>630</wp:posOffset>
                </wp:positionV>
                <wp:extent cx="4589145" cy="3242947"/>
                <wp:effectExtent l="0" t="0" r="20955" b="14603"/>
                <wp:wrapSquare wrapText="bothSides"/>
                <wp:docPr id="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145" cy="3242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pStyle w:val="Titre"/>
                              <w:spacing w:after="0"/>
                            </w:pPr>
                            <w:r>
                              <w:t>faire des sciences  À la maison</w:t>
                            </w:r>
                          </w:p>
                          <w:p w:rsidR="00F809EB" w:rsidRDefault="00F809EB">
                            <w:pPr>
                              <w:pStyle w:val="Sous-titre"/>
                              <w:pBdr>
                                <w:bottom w:val="none" w:sz="0" w:space="0" w:color="auto"/>
                              </w:pBdr>
                              <w:spacing w:after="0"/>
                              <w:rPr>
                                <w:b/>
                                <w:color w:val="F27120"/>
                                <w:sz w:val="20"/>
                              </w:rPr>
                            </w:pPr>
                          </w:p>
                          <w:p w:rsidR="00F809EB" w:rsidRDefault="00F809EB">
                            <w:pPr>
                              <w:pStyle w:val="Sous-titre"/>
                              <w:pBdr>
                                <w:bottom w:val="none" w:sz="0" w:space="0" w:color="auto"/>
                              </w:pBdr>
                              <w:spacing w:after="100" w:line="240" w:lineRule="auto"/>
                              <w:rPr>
                                <w:b/>
                                <w:color w:val="F27120"/>
                              </w:rPr>
                            </w:pPr>
                          </w:p>
                          <w:p w:rsidR="00F809EB" w:rsidRDefault="00F809EB">
                            <w:pPr>
                              <w:pStyle w:val="Sous-titre"/>
                              <w:pBdr>
                                <w:bottom w:val="none" w:sz="0" w:space="0" w:color="auto"/>
                              </w:pBdr>
                              <w:spacing w:after="100" w:line="240" w:lineRule="auto"/>
                              <w:rPr>
                                <w:b/>
                                <w:color w:val="F27120"/>
                              </w:rPr>
                            </w:pPr>
                          </w:p>
                          <w:p w:rsidR="00F809EB" w:rsidRDefault="003B3533">
                            <w:pPr>
                              <w:pStyle w:val="Sous-titre"/>
                              <w:pBdr>
                                <w:bottom w:val="none" w:sz="0" w:space="0" w:color="auto"/>
                              </w:pBdr>
                              <w:spacing w:after="100" w:line="240" w:lineRule="auto"/>
                            </w:pPr>
                            <w:r>
                              <w:rPr>
                                <w:b/>
                                <w:color w:val="F27120"/>
                              </w:rPr>
                              <w:t>dÉfi</w:t>
                            </w:r>
                            <w:r>
                              <w:rPr>
                                <w:color w:val="F27120"/>
                              </w:rPr>
                              <w:t> : Comment expliquer les phases de la Lune ?</w:t>
                            </w:r>
                          </w:p>
                          <w:p w:rsidR="00F809EB" w:rsidRDefault="00F809EB">
                            <w:pPr>
                              <w:pStyle w:val="Sous-titre"/>
                              <w:pBdr>
                                <w:bottom w:val="none" w:sz="0" w:space="0" w:color="auto"/>
                              </w:pBdr>
                              <w:spacing w:after="100" w:line="240" w:lineRule="auto"/>
                              <w:rPr>
                                <w:rFonts w:cs="Calibri"/>
                                <w:b/>
                                <w:i/>
                                <w:color w:val="auto"/>
                                <w:spacing w:val="10"/>
                                <w:kern w:val="3"/>
                                <w:sz w:val="28"/>
                                <w:szCs w:val="28"/>
                                <w:lang w:eastAsia="zh-CN" w:bidi="hi-IN"/>
                                <w14:shadow w14:blurRad="59613" w14:dist="200037" w14:dir="4196985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  <w:p w:rsidR="00F809EB" w:rsidRDefault="00F809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75pt;margin-top:.05pt;width:361.35pt;height:255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" strokecolor="white" strokeweight=".26467mm">
                <v:textbox>
                  <w:txbxContent>
                    <w:p w:rsidR="00F809EB" w:rsidRDefault="003B3533">
                      <w:pPr>
                        <w:pStyle w:val="Titre"/>
                        <w:spacing w:after="0"/>
                      </w:pPr>
                      <w:r>
                        <w:t>faire des sciences  À la maison</w:t>
                      </w:r>
                    </w:p>
                    <w:p w:rsidR="00F809EB" w:rsidRDefault="00F809EB">
                      <w:pPr>
                        <w:pStyle w:val="Sous-titre"/>
                        <w:pBdr>
                          <w:bottom w:val="none" w:sz="0" w:space="0" w:color="auto"/>
                        </w:pBdr>
                        <w:spacing w:after="0"/>
                        <w:rPr>
                          <w:b/>
                          <w:color w:val="F27120"/>
                          <w:sz w:val="20"/>
                        </w:rPr>
                      </w:pPr>
                    </w:p>
                    <w:p w:rsidR="00F809EB" w:rsidRDefault="00F809EB">
                      <w:pPr>
                        <w:pStyle w:val="Sous-titre"/>
                        <w:pBdr>
                          <w:bottom w:val="none" w:sz="0" w:space="0" w:color="auto"/>
                        </w:pBdr>
                        <w:spacing w:after="100" w:line="240" w:lineRule="auto"/>
                        <w:rPr>
                          <w:b/>
                          <w:color w:val="F27120"/>
                        </w:rPr>
                      </w:pPr>
                    </w:p>
                    <w:p w:rsidR="00F809EB" w:rsidRDefault="00F809EB">
                      <w:pPr>
                        <w:pStyle w:val="Sous-titre"/>
                        <w:pBdr>
                          <w:bottom w:val="none" w:sz="0" w:space="0" w:color="auto"/>
                        </w:pBdr>
                        <w:spacing w:after="100" w:line="240" w:lineRule="auto"/>
                        <w:rPr>
                          <w:b/>
                          <w:color w:val="F27120"/>
                        </w:rPr>
                      </w:pPr>
                    </w:p>
                    <w:p w:rsidR="00F809EB" w:rsidRDefault="003B3533">
                      <w:pPr>
                        <w:pStyle w:val="Sous-titre"/>
                        <w:pBdr>
                          <w:bottom w:val="none" w:sz="0" w:space="0" w:color="auto"/>
                        </w:pBdr>
                        <w:spacing w:after="100" w:line="240" w:lineRule="auto"/>
                      </w:pPr>
                      <w:r>
                        <w:rPr>
                          <w:b/>
                          <w:color w:val="F27120"/>
                        </w:rPr>
                        <w:t>dÉfi</w:t>
                      </w:r>
                      <w:r>
                        <w:rPr>
                          <w:color w:val="F27120"/>
                        </w:rPr>
                        <w:t> : Comment expliquer les phases de la Lune ?</w:t>
                      </w:r>
                    </w:p>
                    <w:p w:rsidR="00F809EB" w:rsidRDefault="00F809EB">
                      <w:pPr>
                        <w:pStyle w:val="Sous-titre"/>
                        <w:pBdr>
                          <w:bottom w:val="none" w:sz="0" w:space="0" w:color="auto"/>
                        </w:pBdr>
                        <w:spacing w:after="100" w:line="240" w:lineRule="auto"/>
                        <w:rPr>
                          <w:rFonts w:cs="Calibri"/>
                          <w:b/>
                          <w:i/>
                          <w:color w:val="auto"/>
                          <w:spacing w:val="10"/>
                          <w:kern w:val="3"/>
                          <w:sz w:val="28"/>
                          <w:szCs w:val="28"/>
                          <w:lang w:eastAsia="zh-CN" w:bidi="hi-IN"/>
                          <w14:shadow w14:blurRad="59613" w14:dist="200037" w14:dir="4196985" w14:sx="100000" w14:sy="100000" w14:kx="0" w14:ky="0" w14:algn="b">
                            <w14:srgbClr w14:val="000000"/>
                          </w14:shadow>
                        </w:rPr>
                      </w:pPr>
                    </w:p>
                    <w:p w:rsidR="00F809EB" w:rsidRDefault="00F809E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09EB" w:rsidRDefault="003B3533">
      <w:pPr>
        <w:pStyle w:val="Ancredugraphism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5746473</wp:posOffset>
                </wp:positionH>
                <wp:positionV relativeFrom="paragraph">
                  <wp:posOffset>526913</wp:posOffset>
                </wp:positionV>
                <wp:extent cx="1403988" cy="1435736"/>
                <wp:effectExtent l="0" t="0" r="24762" b="12064"/>
                <wp:wrapNone/>
                <wp:docPr id="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8" cy="1435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F809EB" w:rsidRDefault="003B353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87706" cy="1625666"/>
                                  <wp:effectExtent l="0" t="0" r="0" b="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06" cy="1625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7" type="#_x0000_t202" style="position:absolute;margin-left:452.5pt;margin-top:41.5pt;width:110.55pt;height:113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" strokecolor="white" strokeweight=".17625mm">
                <v:textbox>
                  <w:txbxContent>
                    <w:p w:rsidR="00F809EB" w:rsidRDefault="003B353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87706" cy="1625666"/>
                            <wp:effectExtent l="0" t="0" r="0" b="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706" cy="1625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331253" cy="1756406"/>
            <wp:effectExtent l="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253" cy="17564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809EB" w:rsidRDefault="0032287A">
      <w:r>
        <w:rPr>
          <w:noProof/>
          <w:color w:val="FFFFFF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1D64C72" wp14:editId="553F85B5">
                <wp:simplePos x="0" y="0"/>
                <wp:positionH relativeFrom="column">
                  <wp:posOffset>2506980</wp:posOffset>
                </wp:positionH>
                <wp:positionV relativeFrom="paragraph">
                  <wp:posOffset>6050280</wp:posOffset>
                </wp:positionV>
                <wp:extent cx="4634865" cy="2596515"/>
                <wp:effectExtent l="0" t="0" r="13335" b="13335"/>
                <wp:wrapSquare wrapText="bothSides"/>
                <wp:docPr id="12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865" cy="259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F2712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809EB" w:rsidRDefault="00B87A6C">
                            <w:pPr>
                              <w:pStyle w:val="Titre2"/>
                              <w:rPr>
                                <w:color w:val="F27120"/>
                                <w:lang w:eastAsia="zh-CN" w:bidi="hi-IN"/>
                              </w:rPr>
                            </w:pPr>
                            <w:r>
                              <w:rPr>
                                <w:color w:val="F27120"/>
                                <w:lang w:eastAsia="zh-CN" w:bidi="hi-IN"/>
                              </w:rPr>
                              <w:t>BIBLIOGRAPHIE</w:t>
                            </w:r>
                          </w:p>
                          <w:p w:rsidR="00F809EB" w:rsidRDefault="00F809EB">
                            <w:pPr>
                              <w:widowControl w:val="0"/>
                              <w:spacing w:line="240" w:lineRule="auto"/>
                              <w:ind w:left="360"/>
                              <w:jc w:val="both"/>
                              <w:rPr>
                                <w:rFonts w:eastAsia="SimSun" w:cs="Calibr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</w:p>
                          <w:p w:rsidR="00F809EB" w:rsidRDefault="003B3533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rFonts w:eastAsia="SimSun" w:cs="Calibr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="Calibr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Les phases de la Lune : billes de sciences</w:t>
                            </w:r>
                          </w:p>
                          <w:p w:rsidR="00F809EB" w:rsidRDefault="003B3533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rFonts w:eastAsia="SimSun" w:cs="Calibri"/>
                                <w:color w:val="0000FF"/>
                                <w:kern w:val="3"/>
                                <w:sz w:val="20"/>
                                <w:szCs w:val="20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="Calibri"/>
                                <w:color w:val="0000FF"/>
                                <w:kern w:val="3"/>
                                <w:sz w:val="20"/>
                                <w:szCs w:val="20"/>
                                <w:u w:val="single"/>
                                <w:lang w:eastAsia="zh-CN" w:bidi="hi-IN"/>
                              </w:rPr>
                              <w:t>https://www.youtube.com/watch?v=wlpNCqlU-Mo</w:t>
                            </w:r>
                          </w:p>
                          <w:p w:rsidR="00F809EB" w:rsidRDefault="00F809EB">
                            <w:pPr>
                              <w:widowControl w:val="0"/>
                              <w:spacing w:line="240" w:lineRule="auto"/>
                              <w:ind w:left="1440"/>
                              <w:jc w:val="both"/>
                              <w:rPr>
                                <w:rFonts w:eastAsia="SimSun" w:cs="Calibr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</w:p>
                          <w:p w:rsidR="00F809EB" w:rsidRDefault="003B3533">
                            <w:pPr>
                              <w:widowControl w:val="0"/>
                              <w:spacing w:line="240" w:lineRule="auto"/>
                            </w:pPr>
                            <w:r>
                              <w:rPr>
                                <w:rFonts w:eastAsia="SimSun" w:cs="Calibr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Défis scientifiques et technologique La main à la pâte du Var/animation pédagogique </w:t>
                            </w:r>
                            <w:hyperlink r:id="rId9" w:history="1">
                              <w:r>
                                <w:t>https://fr.padlet.com/ihlersandrine/1omdde351vcg</w:t>
                              </w:r>
                            </w:hyperlink>
                          </w:p>
                          <w:p w:rsidR="00F809EB" w:rsidRDefault="00F809EB">
                            <w:pPr>
                              <w:pStyle w:val="Paragraphedeliste"/>
                              <w:widowControl w:val="0"/>
                              <w:spacing w:line="240" w:lineRule="auto"/>
                              <w:ind w:left="1080"/>
                              <w:jc w:val="both"/>
                              <w:rPr>
                                <w:color w:val="0563C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809EB" w:rsidRDefault="003B3533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rFonts w:eastAsia="SimSun" w:cs="Calibr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="Calibr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Site La main à la pâte-Les phases de la Lune</w:t>
                            </w:r>
                          </w:p>
                          <w:p w:rsidR="00F809EB" w:rsidRDefault="003B3533">
                            <w:pPr>
                              <w:widowControl w:val="0"/>
                              <w:spacing w:line="240" w:lineRule="auto"/>
                              <w:jc w:val="both"/>
                            </w:pPr>
                            <w:r>
                              <w:t>https://www.fondation-lamap.org/fr/page/11398/les-phases-de-la-lune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4C72" id="Zone de texte 36" o:spid="_x0000_s1028" type="#_x0000_t202" style="position:absolute;margin-left:197.4pt;margin-top:476.4pt;width:364.95pt;height:204.4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" strokecolor="#f27120" strokeweight=".35281mm">
                <v:textbox>
                  <w:txbxContent>
                    <w:p w:rsidR="00F809EB" w:rsidRDefault="00B87A6C">
                      <w:pPr>
                        <w:pStyle w:val="Titre2"/>
                        <w:rPr>
                          <w:color w:val="F27120"/>
                          <w:lang w:eastAsia="zh-CN" w:bidi="hi-IN"/>
                        </w:rPr>
                      </w:pPr>
                      <w:r>
                        <w:rPr>
                          <w:color w:val="F27120"/>
                          <w:lang w:eastAsia="zh-CN" w:bidi="hi-IN"/>
                        </w:rPr>
                        <w:t>BIBLIOGRAPHIE</w:t>
                      </w:r>
                    </w:p>
                    <w:p w:rsidR="00F809EB" w:rsidRDefault="00F809EB">
                      <w:pPr>
                        <w:widowControl w:val="0"/>
                        <w:spacing w:line="240" w:lineRule="auto"/>
                        <w:ind w:left="360"/>
                        <w:jc w:val="both"/>
                        <w:rPr>
                          <w:rFonts w:eastAsia="SimSun" w:cs="Calibri"/>
                          <w:b/>
                          <w:kern w:val="3"/>
                          <w:szCs w:val="21"/>
                          <w:lang w:eastAsia="zh-CN" w:bidi="hi-IN"/>
                        </w:rPr>
                      </w:pPr>
                    </w:p>
                    <w:p w:rsidR="00F809EB" w:rsidRDefault="003B3533">
                      <w:pPr>
                        <w:widowControl w:val="0"/>
                        <w:spacing w:line="240" w:lineRule="auto"/>
                        <w:jc w:val="both"/>
                        <w:rPr>
                          <w:rFonts w:eastAsia="SimSun" w:cs="Calibri"/>
                          <w:b/>
                          <w:kern w:val="3"/>
                          <w:szCs w:val="21"/>
                          <w:lang w:eastAsia="zh-CN" w:bidi="hi-IN"/>
                        </w:rPr>
                      </w:pPr>
                      <w:r>
                        <w:rPr>
                          <w:rFonts w:eastAsia="SimSun" w:cs="Calibri"/>
                          <w:b/>
                          <w:kern w:val="3"/>
                          <w:szCs w:val="21"/>
                          <w:lang w:eastAsia="zh-CN" w:bidi="hi-IN"/>
                        </w:rPr>
                        <w:t>Les phases de la Lune : billes de sciences</w:t>
                      </w:r>
                    </w:p>
                    <w:p w:rsidR="00F809EB" w:rsidRDefault="003B3533">
                      <w:pPr>
                        <w:widowControl w:val="0"/>
                        <w:spacing w:line="240" w:lineRule="auto"/>
                        <w:jc w:val="both"/>
                        <w:rPr>
                          <w:rFonts w:eastAsia="SimSun" w:cs="Calibri"/>
                          <w:color w:val="0000FF"/>
                          <w:kern w:val="3"/>
                          <w:sz w:val="20"/>
                          <w:szCs w:val="20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eastAsia="SimSun" w:cs="Calibri"/>
                          <w:color w:val="0000FF"/>
                          <w:kern w:val="3"/>
                          <w:sz w:val="20"/>
                          <w:szCs w:val="20"/>
                          <w:u w:val="single"/>
                          <w:lang w:eastAsia="zh-CN" w:bidi="hi-IN"/>
                        </w:rPr>
                        <w:t>https://www.youtube.com/watch?v=wlpNCqlU-Mo</w:t>
                      </w:r>
                    </w:p>
                    <w:p w:rsidR="00F809EB" w:rsidRDefault="00F809EB">
                      <w:pPr>
                        <w:widowControl w:val="0"/>
                        <w:spacing w:line="240" w:lineRule="auto"/>
                        <w:ind w:left="1440"/>
                        <w:jc w:val="both"/>
                        <w:rPr>
                          <w:rFonts w:eastAsia="SimSun" w:cs="Calibri"/>
                          <w:b/>
                          <w:kern w:val="3"/>
                          <w:szCs w:val="21"/>
                          <w:lang w:eastAsia="zh-CN" w:bidi="hi-IN"/>
                        </w:rPr>
                      </w:pPr>
                    </w:p>
                    <w:p w:rsidR="00F809EB" w:rsidRDefault="003B3533">
                      <w:pPr>
                        <w:widowControl w:val="0"/>
                        <w:spacing w:line="240" w:lineRule="auto"/>
                      </w:pPr>
                      <w:r>
                        <w:rPr>
                          <w:rFonts w:eastAsia="SimSun" w:cs="Calibr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Défis scientifiques et technologique La main à la pâte du Var/animation pédagogique </w:t>
                      </w:r>
                      <w:hyperlink r:id="rId10" w:history="1">
                        <w:r>
                          <w:t>https://fr.padlet.com/ihlersandrine/1omdde351vcg</w:t>
                        </w:r>
                      </w:hyperlink>
                    </w:p>
                    <w:p w:rsidR="00F809EB" w:rsidRDefault="00F809EB">
                      <w:pPr>
                        <w:pStyle w:val="Paragraphedeliste"/>
                        <w:widowControl w:val="0"/>
                        <w:spacing w:line="240" w:lineRule="auto"/>
                        <w:ind w:left="1080"/>
                        <w:jc w:val="both"/>
                        <w:rPr>
                          <w:color w:val="0563C1"/>
                          <w:sz w:val="20"/>
                          <w:szCs w:val="20"/>
                          <w:u w:val="single"/>
                        </w:rPr>
                      </w:pPr>
                    </w:p>
                    <w:p w:rsidR="00F809EB" w:rsidRDefault="003B3533">
                      <w:pPr>
                        <w:widowControl w:val="0"/>
                        <w:spacing w:line="240" w:lineRule="auto"/>
                        <w:jc w:val="both"/>
                        <w:rPr>
                          <w:rFonts w:eastAsia="SimSun" w:cs="Calibri"/>
                          <w:b/>
                          <w:kern w:val="3"/>
                          <w:szCs w:val="21"/>
                          <w:lang w:eastAsia="zh-CN" w:bidi="hi-IN"/>
                        </w:rPr>
                      </w:pPr>
                      <w:r>
                        <w:rPr>
                          <w:rFonts w:eastAsia="SimSun" w:cs="Calibri"/>
                          <w:b/>
                          <w:kern w:val="3"/>
                          <w:szCs w:val="21"/>
                          <w:lang w:eastAsia="zh-CN" w:bidi="hi-IN"/>
                        </w:rPr>
                        <w:t>Site La main à la pâte-Les phases de la Lune</w:t>
                      </w:r>
                    </w:p>
                    <w:p w:rsidR="00F809EB" w:rsidRDefault="003B3533">
                      <w:pPr>
                        <w:widowControl w:val="0"/>
                        <w:spacing w:line="240" w:lineRule="auto"/>
                        <w:jc w:val="both"/>
                      </w:pPr>
                      <w:r>
                        <w:t>https://www.fondation-lamap.org/fr/page/11398/les-phases-de-la-lune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35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582AF3" wp14:editId="78749CAB">
                <wp:simplePos x="0" y="0"/>
                <wp:positionH relativeFrom="column">
                  <wp:posOffset>-226695</wp:posOffset>
                </wp:positionH>
                <wp:positionV relativeFrom="paragraph">
                  <wp:posOffset>7334250</wp:posOffset>
                </wp:positionV>
                <wp:extent cx="2541270" cy="1390015"/>
                <wp:effectExtent l="0" t="0" r="0" b="635"/>
                <wp:wrapSquare wrapText="bothSides"/>
                <wp:docPr id="1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139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F809EB"/>
                          <w:p w:rsidR="00F809EB" w:rsidRDefault="00927FCA">
                            <w:hyperlink r:id="rId11" w:history="1">
                              <w:r w:rsidR="003B3533">
                                <w:t>https://www.fondation-lamap.org/fr/continuite-defis</w:t>
                              </w:r>
                            </w:hyperlink>
                            <w:r w:rsidR="003B3533">
                              <w:rPr>
                                <w:sz w:val="20"/>
                              </w:rPr>
                              <w:t xml:space="preserve"> </w:t>
                            </w:r>
                            <w:r w:rsidR="003B3533">
                              <w:rPr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  <w:p w:rsidR="00F809EB" w:rsidRDefault="003B3533">
                            <w:pPr>
                              <w:rPr>
                                <w:b/>
                                <w:color w:val="BFBF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BFBFBF"/>
                                <w:sz w:val="26"/>
                                <w:szCs w:val="26"/>
                              </w:rPr>
                              <w:t>CONTINUITÉ PÉDAGOGIQUE</w:t>
                            </w:r>
                          </w:p>
                          <w:p w:rsidR="00F809EB" w:rsidRDefault="003B3533"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DÉFI</w:t>
                            </w:r>
                            <w:r w:rsidR="009D354B">
                              <w:rPr>
                                <w:b/>
                                <w:color w:val="FFFFFF"/>
                                <w:sz w:val="20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SCIENTIFIQUES POUR LES ÉLÈVES</w:t>
                            </w:r>
                            <w:r>
                              <w:rPr>
                                <w:b/>
                                <w:color w:val="FFFFFF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82AF3" id="_x0000_s1029" type="#_x0000_t202" style="position:absolute;margin-left:-17.85pt;margin-top:577.5pt;width:200.1pt;height:109.4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" filled="f" stroked="f">
                <v:textbox>
                  <w:txbxContent>
                    <w:p w:rsidR="00F809EB" w:rsidRDefault="00F809EB"/>
                    <w:p w:rsidR="00F809EB" w:rsidRDefault="00927FCA">
                      <w:hyperlink r:id="rId12" w:history="1">
                        <w:r w:rsidR="003B3533">
                          <w:t>https://www.fondation-lamap.org/fr/continuite-defis</w:t>
                        </w:r>
                      </w:hyperlink>
                      <w:r w:rsidR="003B3533">
                        <w:rPr>
                          <w:sz w:val="20"/>
                        </w:rPr>
                        <w:t xml:space="preserve"> </w:t>
                      </w:r>
                      <w:r w:rsidR="003B3533">
                        <w:rPr>
                          <w:color w:val="FFFFFF"/>
                          <w:sz w:val="20"/>
                        </w:rPr>
                        <w:t xml:space="preserve"> </w:t>
                      </w:r>
                    </w:p>
                    <w:p w:rsidR="00F809EB" w:rsidRDefault="003B3533">
                      <w:pPr>
                        <w:rPr>
                          <w:b/>
                          <w:color w:val="BFBFB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BFBFBF"/>
                          <w:sz w:val="26"/>
                          <w:szCs w:val="26"/>
                        </w:rPr>
                        <w:t>CONTINUITÉ PÉDAGOGIQUE</w:t>
                      </w:r>
                    </w:p>
                    <w:p w:rsidR="00F809EB" w:rsidRDefault="003B3533">
                      <w:r>
                        <w:rPr>
                          <w:b/>
                          <w:color w:val="FFFFFF"/>
                          <w:sz w:val="20"/>
                        </w:rPr>
                        <w:t>DÉFI</w:t>
                      </w:r>
                      <w:r w:rsidR="009D354B">
                        <w:rPr>
                          <w:b/>
                          <w:color w:val="FFFFFF"/>
                          <w:sz w:val="20"/>
                        </w:rPr>
                        <w:t>S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 xml:space="preserve"> SCIENTIFIQUES POUR LES ÉLÈVES</w:t>
                      </w:r>
                      <w:r>
                        <w:rPr>
                          <w:b/>
                          <w:color w:val="FFFFFF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5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AB37A5" wp14:editId="3F828198">
                <wp:simplePos x="0" y="0"/>
                <wp:positionH relativeFrom="column">
                  <wp:posOffset>-169548</wp:posOffset>
                </wp:positionH>
                <wp:positionV relativeFrom="paragraph">
                  <wp:posOffset>4829175</wp:posOffset>
                </wp:positionV>
                <wp:extent cx="2482852" cy="2571749"/>
                <wp:effectExtent l="0" t="0" r="0" b="1"/>
                <wp:wrapSquare wrapText="bothSides"/>
                <wp:docPr id="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2" cy="2571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Pr="00317054" w:rsidRDefault="003B3533">
                            <w:pPr>
                              <w:pStyle w:val="Default"/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Des noms : </w:t>
                            </w:r>
                            <w:r>
                              <w:rPr>
                                <w:rFonts w:ascii="Calibri" w:hAnsi="Calibri" w:cs="Times New Roman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modélisation, 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ombre, lumière, source lumineuse, forme, contour, position, direction, lune, lunaison, </w:t>
                            </w:r>
                            <w:r w:rsidR="009C4EB6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satellite naturel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, rotation, révolution, nouvelle Lune, premier quartier, pleine lune, dernier quartier, 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gibbeuse</w:t>
                            </w:r>
                            <w:bookmarkStart w:id="0" w:name="_GoBack"/>
                            <w:bookmarkEnd w:id="0"/>
                            <w:r w:rsidR="0032287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F809EB" w:rsidRDefault="003B3533">
                            <w:pPr>
                              <w:pStyle w:val="Default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Des adjectifs : 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noir, sombre, éclairé, court, aligné</w:t>
                            </w:r>
                            <w:r w:rsidR="0032287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809EB" w:rsidRDefault="003B3533">
                            <w:pPr>
                              <w:pStyle w:val="Default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Des verbes : 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éclairer, se refléter, renvoyer, se déplacer, tourner autour</w:t>
                            </w:r>
                          </w:p>
                          <w:p w:rsidR="00F809EB" w:rsidRDefault="003B3533">
                            <w:pPr>
                              <w:pStyle w:val="Default"/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Mots indicateurs d’espace : </w:t>
                            </w:r>
                            <w:r>
                              <w:rPr>
                                <w:rFonts w:ascii="Calibri" w:hAnsi="Calibri" w:cs="Times New Roman"/>
                                <w:color w:val="auto"/>
                                <w:sz w:val="22"/>
                                <w:szCs w:val="22"/>
                              </w:rPr>
                              <w:t>en haut, en bas, devant, derrière, vers, en direction, à travers, plus que, moins que</w:t>
                            </w:r>
                            <w:r w:rsidR="0032287A">
                              <w:rPr>
                                <w:rFonts w:ascii="Calibri" w:hAnsi="Calibri" w:cs="Times New Roman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F809EB" w:rsidRDefault="00F809EB">
                            <w:pPr>
                              <w:pStyle w:val="Paragraphedeliste"/>
                              <w:ind w:left="360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2CAB37A5" id="_x0000_s1030" type="#_x0000_t202" style="position:absolute;margin-left:-13.35pt;margin-top:380.25pt;width:195.5pt;height:20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" filled="f" stroked="f">
                <v:textbox>
                  <w:txbxContent>
                    <w:p w:rsidR="00F809EB" w:rsidRPr="00317054" w:rsidRDefault="003B3533">
                      <w:pPr>
                        <w:pStyle w:val="Default"/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Des noms : </w:t>
                      </w:r>
                      <w:r>
                        <w:rPr>
                          <w:rFonts w:ascii="Calibri" w:hAnsi="Calibri" w:cs="Times New Roman"/>
                          <w:bCs/>
                          <w:color w:val="auto"/>
                          <w:sz w:val="22"/>
                          <w:szCs w:val="22"/>
                        </w:rPr>
                        <w:t xml:space="preserve">modélisation, </w:t>
                      </w:r>
                      <w:r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ombre, lumière, source lumineuse, forme, contour, position, direction, lune, lunaison, </w:t>
                      </w:r>
                      <w:r w:rsidR="009C4EB6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satellite naturel</w:t>
                      </w:r>
                      <w:r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, rotation, révolution, nouvelle Lune, premier quartier, pleine lune, dernier quartier, </w:t>
                      </w:r>
                      <w:r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gibbeuse</w:t>
                      </w:r>
                      <w:bookmarkStart w:id="1" w:name="_GoBack"/>
                      <w:bookmarkEnd w:id="1"/>
                      <w:r w:rsidR="0032287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:rsidR="00F809EB" w:rsidRDefault="003B3533">
                      <w:pPr>
                        <w:pStyle w:val="Default"/>
                      </w:pP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Des adjectifs : </w:t>
                      </w:r>
                      <w:r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noir, sombre, éclairé, court, aligné</w:t>
                      </w:r>
                      <w:r w:rsidR="0032287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809EB" w:rsidRDefault="003B3533">
                      <w:pPr>
                        <w:pStyle w:val="Default"/>
                      </w:pP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Des verbes : </w:t>
                      </w:r>
                      <w:r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éclairer, se refléter, renvoyer, se déplacer, tourner autour</w:t>
                      </w:r>
                    </w:p>
                    <w:p w:rsidR="00F809EB" w:rsidRDefault="003B3533">
                      <w:pPr>
                        <w:pStyle w:val="Default"/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Mots indicateurs d’espace : </w:t>
                      </w:r>
                      <w:r>
                        <w:rPr>
                          <w:rFonts w:ascii="Calibri" w:hAnsi="Calibri" w:cs="Times New Roman"/>
                          <w:color w:val="auto"/>
                          <w:sz w:val="22"/>
                          <w:szCs w:val="22"/>
                        </w:rPr>
                        <w:t>en haut, en bas, devant, derrière, vers, en direction, à travers, plus que, moins que</w:t>
                      </w:r>
                      <w:r w:rsidR="0032287A">
                        <w:rPr>
                          <w:rFonts w:ascii="Calibri" w:hAnsi="Calibri" w:cs="Times New Roman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:rsidR="00F809EB" w:rsidRDefault="00F809EB">
                      <w:pPr>
                        <w:pStyle w:val="Paragraphedeliste"/>
                        <w:ind w:left="360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35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B27718" wp14:editId="358F8326">
                <wp:simplePos x="0" y="0"/>
                <wp:positionH relativeFrom="column">
                  <wp:posOffset>-16514</wp:posOffset>
                </wp:positionH>
                <wp:positionV relativeFrom="paragraph">
                  <wp:posOffset>4444998</wp:posOffset>
                </wp:positionV>
                <wp:extent cx="2241551" cy="441326"/>
                <wp:effectExtent l="0" t="0" r="0" b="0"/>
                <wp:wrapSquare wrapText="bothSides"/>
                <wp:docPr id="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1" cy="441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szCs w:val="22"/>
                              </w:rPr>
                              <w:t>les mots À retenir :</w:t>
                            </w:r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0CB27718" id="_x0000_s1031" type="#_x0000_t202" style="position:absolute;margin-left:-1.3pt;margin-top:350pt;width:176.5pt;height:34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" filled="f" stroked="f">
                <v:textbox>
                  <w:txbxContent>
                    <w:p w:rsidR="00F809EB" w:rsidRDefault="003B3533">
                      <w:pPr>
                        <w:pStyle w:val="Titre4"/>
                        <w:jc w:val="left"/>
                      </w:pPr>
                      <w:r>
                        <w:rPr>
                          <w:szCs w:val="22"/>
                        </w:rPr>
                        <w:t>les mots À retenir :</w:t>
                      </w:r>
                      <w:r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5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A721D1" wp14:editId="6FC94709">
                <wp:simplePos x="0" y="0"/>
                <wp:positionH relativeFrom="column">
                  <wp:posOffset>-57150</wp:posOffset>
                </wp:positionH>
                <wp:positionV relativeFrom="paragraph">
                  <wp:posOffset>3645539</wp:posOffset>
                </wp:positionV>
                <wp:extent cx="2186943" cy="891540"/>
                <wp:effectExtent l="0" t="0" r="0" b="3810"/>
                <wp:wrapSquare wrapText="bothSides"/>
                <wp:docPr id="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3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eastAsia="Droid Sans Fallback" w:cs="Century Gothic"/>
                                <w:color w:val="FFFFFF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="Century Gothic"/>
                                <w:color w:val="FFFFFF"/>
                                <w:kern w:val="3"/>
                                <w:lang w:eastAsia="zh-CN" w:bidi="hi-IN"/>
                              </w:rPr>
                              <w:t>Une source lumineuse (lampe, Soleil, …)</w:t>
                            </w:r>
                          </w:p>
                          <w:p w:rsidR="00F809EB" w:rsidRDefault="003B353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eastAsia="Droid Sans Fallback" w:cs="Century Gothic"/>
                                <w:color w:val="FFFFFF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="Century Gothic"/>
                                <w:color w:val="FFFFFF"/>
                                <w:kern w:val="3"/>
                                <w:lang w:eastAsia="zh-CN" w:bidi="hi-IN"/>
                              </w:rPr>
                              <w:t>Une boule (balle, orange…)</w:t>
                            </w:r>
                          </w:p>
                          <w:p w:rsidR="00F809EB" w:rsidRDefault="00F809EB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5DA721D1" id="_x0000_s1032" type="#_x0000_t202" style="position:absolute;margin-left:-4.5pt;margin-top:287.05pt;width:172.2pt;height:70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" filled="f" stroked="f">
                <v:textbox>
                  <w:txbxContent>
                    <w:p w:rsidR="00F809EB" w:rsidRDefault="003B3533">
                      <w:pPr>
                        <w:pStyle w:val="Paragraphedeliste"/>
                        <w:widowControl w:val="0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eastAsia="Droid Sans Fallback" w:cs="Century Gothic"/>
                          <w:color w:val="FFFFFF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="Century Gothic"/>
                          <w:color w:val="FFFFFF"/>
                          <w:kern w:val="3"/>
                          <w:lang w:eastAsia="zh-CN" w:bidi="hi-IN"/>
                        </w:rPr>
                        <w:t>Une source lumineuse (lampe, Soleil, …)</w:t>
                      </w:r>
                    </w:p>
                    <w:p w:rsidR="00F809EB" w:rsidRDefault="003B3533">
                      <w:pPr>
                        <w:pStyle w:val="Paragraphedeliste"/>
                        <w:widowControl w:val="0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eastAsia="Droid Sans Fallback" w:cs="Century Gothic"/>
                          <w:color w:val="FFFFFF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="Century Gothic"/>
                          <w:color w:val="FFFFFF"/>
                          <w:kern w:val="3"/>
                          <w:lang w:eastAsia="zh-CN" w:bidi="hi-IN"/>
                        </w:rPr>
                        <w:t>Une boule (balle, orange…)</w:t>
                      </w:r>
                    </w:p>
                    <w:p w:rsidR="00F809EB" w:rsidRDefault="00F809EB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35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B704A1" wp14:editId="63395E97">
                <wp:simplePos x="0" y="0"/>
                <wp:positionH relativeFrom="column">
                  <wp:posOffset>31747</wp:posOffset>
                </wp:positionH>
                <wp:positionV relativeFrom="paragraph">
                  <wp:posOffset>3198498</wp:posOffset>
                </wp:positionV>
                <wp:extent cx="2186943" cy="441326"/>
                <wp:effectExtent l="0" t="0" r="0" b="0"/>
                <wp:wrapSquare wrapText="bothSides"/>
                <wp:docPr id="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3" cy="441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szCs w:val="22"/>
                              </w:rPr>
                              <w:t>MATÉRIEL :</w:t>
                            </w:r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17B704A1" id="_x0000_s1033" type="#_x0000_t202" style="position:absolute;margin-left:2.5pt;margin-top:251.85pt;width:172.2pt;height:34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" filled="f" stroked="f">
                <v:textbox>
                  <w:txbxContent>
                    <w:p w:rsidR="00F809EB" w:rsidRDefault="003B3533">
                      <w:pPr>
                        <w:pStyle w:val="Titre4"/>
                        <w:jc w:val="left"/>
                      </w:pPr>
                      <w:r>
                        <w:rPr>
                          <w:szCs w:val="22"/>
                        </w:rPr>
                        <w:t>MATÉRIEL :</w:t>
                      </w:r>
                      <w:r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5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EEB959" wp14:editId="234953CA">
                <wp:simplePos x="0" y="0"/>
                <wp:positionH relativeFrom="column">
                  <wp:posOffset>-93982</wp:posOffset>
                </wp:positionH>
                <wp:positionV relativeFrom="paragraph">
                  <wp:posOffset>1442722</wp:posOffset>
                </wp:positionV>
                <wp:extent cx="2414272" cy="2455548"/>
                <wp:effectExtent l="0" t="0" r="0" b="1902"/>
                <wp:wrapSquare wrapText="bothSides"/>
                <wp:docPr id="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2" cy="24555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rPr>
                                <w:i/>
                                <w:color w:val="FFFFFF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20"/>
                                <w:szCs w:val="20"/>
                                <w:lang w:eastAsia="zh-CN"/>
                              </w:rPr>
                              <w:t>Les 5 défis ne doivent pas être réalisés le même jour. Par exemple</w:t>
                            </w:r>
                            <w:r w:rsidR="0032287A">
                              <w:rPr>
                                <w:i/>
                                <w:color w:val="FFFFFF"/>
                                <w:sz w:val="20"/>
                                <w:szCs w:val="20"/>
                                <w:lang w:eastAsia="zh-CN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  <w:szCs w:val="20"/>
                                <w:lang w:eastAsia="zh-CN"/>
                              </w:rPr>
                              <w:t xml:space="preserve"> on peut en faire un tous </w:t>
                            </w:r>
                            <w:proofErr w:type="gramStart"/>
                            <w:r>
                              <w:rPr>
                                <w:i/>
                                <w:color w:val="FFFFFF"/>
                                <w:sz w:val="20"/>
                                <w:szCs w:val="20"/>
                                <w:lang w:eastAsia="zh-CN"/>
                              </w:rPr>
                              <w:t>les  jours</w:t>
                            </w:r>
                            <w:proofErr w:type="gramEnd"/>
                            <w:r>
                              <w:rPr>
                                <w:i/>
                                <w:color w:val="FFFFFF"/>
                                <w:sz w:val="20"/>
                                <w:szCs w:val="20"/>
                                <w:lang w:eastAsia="zh-CN"/>
                              </w:rPr>
                              <w:t>.</w:t>
                            </w:r>
                          </w:p>
                          <w:p w:rsidR="00F809EB" w:rsidRDefault="00F809EB">
                            <w:pPr>
                              <w:rPr>
                                <w:color w:val="FFFFFF"/>
                                <w:lang w:eastAsia="zh-CN"/>
                              </w:rPr>
                            </w:pPr>
                          </w:p>
                          <w:p w:rsidR="00F809EB" w:rsidRDefault="003B3533">
                            <w:r>
                              <w:rPr>
                                <w:color w:val="FFFFFF"/>
                                <w:lang w:eastAsia="zh-CN"/>
                              </w:rPr>
                              <w:t xml:space="preserve">Votre enfant participe à un défi et tente de résoudre les problèmes posés autour de la thématique </w:t>
                            </w:r>
                            <w:r>
                              <w:rPr>
                                <w:b/>
                                <w:color w:val="FFFFFF"/>
                                <w:lang w:eastAsia="zh-CN"/>
                              </w:rPr>
                              <w:t>ombre et lumière</w:t>
                            </w:r>
                            <w:r w:rsidR="0032287A">
                              <w:rPr>
                                <w:b/>
                                <w:color w:val="FFFFFF"/>
                                <w:lang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2AEEB959" id="_x0000_s1034" type="#_x0000_t202" style="position:absolute;margin-left:-7.4pt;margin-top:113.6pt;width:190.1pt;height:193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" filled="f" stroked="f">
                <v:textbox>
                  <w:txbxContent>
                    <w:p w:rsidR="00F809EB" w:rsidRDefault="003B3533">
                      <w:pPr>
                        <w:rPr>
                          <w:i/>
                          <w:color w:val="FFFFFF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i/>
                          <w:color w:val="FFFFFF"/>
                          <w:sz w:val="20"/>
                          <w:szCs w:val="20"/>
                          <w:lang w:eastAsia="zh-CN"/>
                        </w:rPr>
                        <w:t>Les 5 défis ne doivent pas être réalisés le même jour. Par exemple</w:t>
                      </w:r>
                      <w:r w:rsidR="0032287A">
                        <w:rPr>
                          <w:i/>
                          <w:color w:val="FFFFFF"/>
                          <w:sz w:val="20"/>
                          <w:szCs w:val="20"/>
                          <w:lang w:eastAsia="zh-CN"/>
                        </w:rPr>
                        <w:t>,</w:t>
                      </w:r>
                      <w:r>
                        <w:rPr>
                          <w:i/>
                          <w:color w:val="FFFFFF"/>
                          <w:sz w:val="20"/>
                          <w:szCs w:val="20"/>
                          <w:lang w:eastAsia="zh-CN"/>
                        </w:rPr>
                        <w:t xml:space="preserve"> on peut en faire un tous </w:t>
                      </w:r>
                      <w:proofErr w:type="gramStart"/>
                      <w:r>
                        <w:rPr>
                          <w:i/>
                          <w:color w:val="FFFFFF"/>
                          <w:sz w:val="20"/>
                          <w:szCs w:val="20"/>
                          <w:lang w:eastAsia="zh-CN"/>
                        </w:rPr>
                        <w:t>les  jours</w:t>
                      </w:r>
                      <w:proofErr w:type="gramEnd"/>
                      <w:r>
                        <w:rPr>
                          <w:i/>
                          <w:color w:val="FFFFFF"/>
                          <w:sz w:val="20"/>
                          <w:szCs w:val="20"/>
                          <w:lang w:eastAsia="zh-CN"/>
                        </w:rPr>
                        <w:t>.</w:t>
                      </w:r>
                    </w:p>
                    <w:p w:rsidR="00F809EB" w:rsidRDefault="00F809EB">
                      <w:pPr>
                        <w:rPr>
                          <w:color w:val="FFFFFF"/>
                          <w:lang w:eastAsia="zh-CN"/>
                        </w:rPr>
                      </w:pPr>
                    </w:p>
                    <w:p w:rsidR="00F809EB" w:rsidRDefault="003B3533">
                      <w:r>
                        <w:rPr>
                          <w:color w:val="FFFFFF"/>
                          <w:lang w:eastAsia="zh-CN"/>
                        </w:rPr>
                        <w:t xml:space="preserve">Votre enfant participe à un défi et tente de résoudre les problèmes posés autour de la thématique </w:t>
                      </w:r>
                      <w:r>
                        <w:rPr>
                          <w:b/>
                          <w:color w:val="FFFFFF"/>
                          <w:lang w:eastAsia="zh-CN"/>
                        </w:rPr>
                        <w:t>ombre et lumière</w:t>
                      </w:r>
                      <w:r w:rsidR="0032287A">
                        <w:rPr>
                          <w:b/>
                          <w:color w:val="FFFFFF"/>
                          <w:lang w:eastAsia="zh-C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5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2038A9" wp14:editId="222A81CA">
                <wp:simplePos x="0" y="0"/>
                <wp:positionH relativeFrom="column">
                  <wp:posOffset>-58421</wp:posOffset>
                </wp:positionH>
                <wp:positionV relativeFrom="paragraph">
                  <wp:posOffset>243202</wp:posOffset>
                </wp:positionV>
                <wp:extent cx="2382524" cy="1207136"/>
                <wp:effectExtent l="0" t="0" r="0" b="0"/>
                <wp:wrapSquare wrapText="bothSides"/>
                <wp:docPr id="1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524" cy="1207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pStyle w:val="Titre4"/>
                              <w:jc w:val="left"/>
                            </w:pPr>
                            <w:r>
                              <w:t xml:space="preserve">ÂGE : </w:t>
                            </w:r>
                            <w:r w:rsidR="00B87A6C">
                              <w:rPr>
                                <w:b/>
                              </w:rPr>
                              <w:t xml:space="preserve">10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="00B87A6C">
                              <w:rPr>
                                <w:b/>
                              </w:rPr>
                              <w:t>100</w:t>
                            </w:r>
                            <w:r w:rsidR="00B87A6C">
                              <w:t xml:space="preserve"> </w:t>
                            </w:r>
                            <w:r>
                              <w:t>ANS !</w:t>
                            </w:r>
                          </w:p>
                          <w:p w:rsidR="00F809EB" w:rsidRDefault="00F809EB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F809EB" w:rsidRDefault="003B3533">
                            <w:pPr>
                              <w:pStyle w:val="Titre4"/>
                              <w:jc w:val="left"/>
                            </w:pPr>
                            <w:r>
                              <w:t xml:space="preserve">DurÉe du dÉfi : </w:t>
                            </w:r>
                          </w:p>
                          <w:p w:rsidR="00F809EB" w:rsidRDefault="003B3533">
                            <w:pPr>
                              <w:pStyle w:val="Titre4"/>
                              <w:jc w:val="left"/>
                            </w:pPr>
                            <w:r>
                              <w:t>5 fois 30 ‘</w:t>
                            </w:r>
                          </w:p>
                          <w:p w:rsidR="00F809EB" w:rsidRDefault="00F809EB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F809EB" w:rsidRDefault="003B3533">
                            <w:pPr>
                              <w:pStyle w:val="Titre4"/>
                              <w:jc w:val="left"/>
                            </w:pPr>
                            <w:r>
                              <w:t>rÉsumÉ :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4F2038A9" id="_x0000_s1035" type="#_x0000_t202" style="position:absolute;margin-left:-4.6pt;margin-top:19.15pt;width:187.6pt;height:95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" filled="f" stroked="f">
                <v:textbox>
                  <w:txbxContent>
                    <w:p w:rsidR="00F809EB" w:rsidRDefault="003B3533">
                      <w:pPr>
                        <w:pStyle w:val="Titre4"/>
                        <w:jc w:val="left"/>
                      </w:pPr>
                      <w:r>
                        <w:t xml:space="preserve">ÂGE : </w:t>
                      </w:r>
                      <w:r w:rsidR="00B87A6C">
                        <w:rPr>
                          <w:b/>
                        </w:rPr>
                        <w:t xml:space="preserve">10 </w:t>
                      </w:r>
                      <w:r>
                        <w:rPr>
                          <w:b/>
                        </w:rPr>
                        <w:t>-</w:t>
                      </w:r>
                      <w:r w:rsidR="00B87A6C">
                        <w:rPr>
                          <w:b/>
                        </w:rPr>
                        <w:t>100</w:t>
                      </w:r>
                      <w:r w:rsidR="00B87A6C">
                        <w:t xml:space="preserve"> </w:t>
                      </w:r>
                      <w:r>
                        <w:t>ANS !</w:t>
                      </w:r>
                    </w:p>
                    <w:p w:rsidR="00F809EB" w:rsidRDefault="00F809EB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</w:p>
                    <w:p w:rsidR="00F809EB" w:rsidRDefault="003B3533">
                      <w:pPr>
                        <w:pStyle w:val="Titre4"/>
                        <w:jc w:val="left"/>
                      </w:pPr>
                      <w:r>
                        <w:t xml:space="preserve">DurÉe du dÉfi : </w:t>
                      </w:r>
                    </w:p>
                    <w:p w:rsidR="00F809EB" w:rsidRDefault="003B3533">
                      <w:pPr>
                        <w:pStyle w:val="Titre4"/>
                        <w:jc w:val="left"/>
                      </w:pPr>
                      <w:r>
                        <w:t>5 fois 30 ‘</w:t>
                      </w:r>
                    </w:p>
                    <w:p w:rsidR="00F809EB" w:rsidRDefault="00F809EB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</w:p>
                    <w:p w:rsidR="00F809EB" w:rsidRDefault="003B3533">
                      <w:pPr>
                        <w:pStyle w:val="Titre4"/>
                        <w:jc w:val="left"/>
                      </w:pPr>
                      <w:r>
                        <w:t>rÉsumÉ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5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53C1E66B" wp14:editId="50B16E03">
                <wp:simplePos x="0" y="0"/>
                <wp:positionH relativeFrom="column">
                  <wp:posOffset>-337185</wp:posOffset>
                </wp:positionH>
                <wp:positionV relativeFrom="paragraph">
                  <wp:posOffset>-12060</wp:posOffset>
                </wp:positionV>
                <wp:extent cx="2806065" cy="8716646"/>
                <wp:effectExtent l="0" t="0" r="0" b="8254"/>
                <wp:wrapNone/>
                <wp:docPr id="11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065" cy="8716646"/>
                        </a:xfrm>
                        <a:prstGeom prst="rect">
                          <a:avLst/>
                        </a:prstGeom>
                        <a:solidFill>
                          <a:srgbClr val="F27120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72B737C" id="Rectangle 21" o:spid="_x0000_s1026" style="position:absolute;margin-left:-26.55pt;margin-top:-.95pt;width:220.95pt;height:686.35pt;z-index:-2516695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" fillcolor="#f27120" stroked="f">
                <v:textbox inset="0,0,0,0"/>
              </v:rect>
            </w:pict>
          </mc:Fallback>
        </mc:AlternateContent>
      </w:r>
      <w:r w:rsidR="003B3533">
        <w:rPr>
          <w:noProof/>
          <w:color w:val="FFFFFF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5825EA" wp14:editId="1EB338B5">
                <wp:simplePos x="0" y="0"/>
                <wp:positionH relativeFrom="column">
                  <wp:posOffset>2513328</wp:posOffset>
                </wp:positionH>
                <wp:positionV relativeFrom="paragraph">
                  <wp:posOffset>1602742</wp:posOffset>
                </wp:positionV>
                <wp:extent cx="4634865" cy="4600575"/>
                <wp:effectExtent l="0" t="0" r="0" b="9525"/>
                <wp:wrapSquare wrapText="bothSides"/>
                <wp:docPr id="1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865" cy="460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pStyle w:val="Titre2"/>
                              <w:rPr>
                                <w:color w:val="F27120"/>
                                <w:lang w:eastAsia="zh-CN" w:bidi="hi-IN"/>
                              </w:rPr>
                            </w:pPr>
                            <w:r>
                              <w:rPr>
                                <w:color w:val="F27120"/>
                                <w:lang w:eastAsia="zh-CN" w:bidi="hi-IN"/>
                              </w:rPr>
                              <w:t>Note à l’attention des parents</w:t>
                            </w:r>
                          </w:p>
                          <w:p w:rsidR="00F809EB" w:rsidRDefault="00F809EB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F809EB" w:rsidRDefault="003B3533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>Faire des sciences, c’est tout autant apprendre des connaissances que s’approprier une manière de travailler : la démarche scientifique.</w:t>
                            </w:r>
                          </w:p>
                          <w:p w:rsidR="00F809EB" w:rsidRDefault="003B3533">
                            <w:pPr>
                              <w:widowControl w:val="0"/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 xml:space="preserve">Afin de </w:t>
                            </w: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  <w:t>vous accompagner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 xml:space="preserve">, nous vous invitons à </w:t>
                            </w: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  <w:t>suivre les étapes suivantes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 xml:space="preserve"> (étapes 1 à 8).</w:t>
                            </w:r>
                          </w:p>
                          <w:p w:rsidR="00F809EB" w:rsidRDefault="003B3533">
                            <w:pPr>
                              <w:widowControl w:val="0"/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 xml:space="preserve">Elles vous permettront de </w:t>
                            </w: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  <w:t>mener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 xml:space="preserve"> pas à pas </w:t>
                            </w: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  <w:t>la séance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 xml:space="preserve"> en laissant </w:t>
                            </w: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  <w:t>votre enfant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  <w:t>se poser des questions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 xml:space="preserve"> et </w:t>
                            </w: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  <w:t>tenter d’y répondre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 xml:space="preserve"> à partir de </w:t>
                            </w: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  <w:t>ses observations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 xml:space="preserve"> et des </w:t>
                            </w: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  <w:t>manipulations proposées.</w:t>
                            </w:r>
                          </w:p>
                          <w:p w:rsidR="00F809EB" w:rsidRDefault="003B3533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ab/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ab/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ab/>
                            </w:r>
                          </w:p>
                          <w:p w:rsidR="00F809EB" w:rsidRDefault="003B3533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>Faire des sciences, c’est aussi l’occasion d’écrire et de dessiner dans un cahier. Votre enfant pourra noter ses découvertes et ses connaissances au fil des activités.</w:t>
                            </w:r>
                          </w:p>
                          <w:p w:rsidR="00F809EB" w:rsidRDefault="00F809EB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F809EB" w:rsidRDefault="003B3533">
                            <w:pPr>
                              <w:widowControl w:val="0"/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 xml:space="preserve">Au cours de ce défi, </w:t>
                            </w: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  <w:t>votre enfant va faire des essais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 xml:space="preserve"> et pourra se tromper. Ce n’est pas grave. Laissez-lui </w:t>
                            </w: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  <w:t>du temps pour qu’il trouve par lui-même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lang w:eastAsia="zh-CN" w:bidi="hi-IN"/>
                              </w:rPr>
                              <w:t xml:space="preserve">. Vous pouvez </w:t>
                            </w: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  <w:t>l’aider en lui posant des questions !</w:t>
                            </w:r>
                          </w:p>
                          <w:p w:rsidR="00F809EB" w:rsidRDefault="003B3533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Et bien sûr, une fois le défi réalisé, envoyez vos photos et les commentaires de votre enfant !</w:t>
                            </w:r>
                          </w:p>
                          <w:p w:rsidR="00F809EB" w:rsidRDefault="00F809EB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265825EA" id="_x0000_s1036" type="#_x0000_t202" style="position:absolute;margin-left:197.9pt;margin-top:126.2pt;width:364.95pt;height:362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" stroked="f">
                <v:textbox>
                  <w:txbxContent>
                    <w:p w:rsidR="00F809EB" w:rsidRDefault="003B3533">
                      <w:pPr>
                        <w:pStyle w:val="Titre2"/>
                        <w:rPr>
                          <w:color w:val="F27120"/>
                          <w:lang w:eastAsia="zh-CN" w:bidi="hi-IN"/>
                        </w:rPr>
                      </w:pPr>
                      <w:r>
                        <w:rPr>
                          <w:color w:val="F27120"/>
                          <w:lang w:eastAsia="zh-CN" w:bidi="hi-IN"/>
                        </w:rPr>
                        <w:t>Note à l’attention des parents</w:t>
                      </w:r>
                    </w:p>
                    <w:p w:rsidR="00F809EB" w:rsidRDefault="00F809EB">
                      <w:pPr>
                        <w:widowControl w:val="0"/>
                        <w:spacing w:line="240" w:lineRule="auto"/>
                        <w:jc w:val="both"/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</w:pPr>
                    </w:p>
                    <w:p w:rsidR="00F809EB" w:rsidRDefault="003B3533">
                      <w:pPr>
                        <w:widowControl w:val="0"/>
                        <w:spacing w:line="240" w:lineRule="auto"/>
                        <w:jc w:val="both"/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>Faire des sciences, c’est tout autant apprendre des connaissances que s’approprier une manière de travailler : la démarche scientifique.</w:t>
                      </w:r>
                    </w:p>
                    <w:p w:rsidR="00F809EB" w:rsidRDefault="003B3533">
                      <w:pPr>
                        <w:widowControl w:val="0"/>
                        <w:spacing w:line="240" w:lineRule="auto"/>
                        <w:jc w:val="both"/>
                      </w:pP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 xml:space="preserve">Afin de </w:t>
                      </w:r>
                      <w: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  <w:t>vous accompagner</w:t>
                      </w: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 xml:space="preserve">, nous vous invitons à </w:t>
                      </w:r>
                      <w: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  <w:t>suivre les étapes suivantes</w:t>
                      </w: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 xml:space="preserve"> (étapes 1 à 8).</w:t>
                      </w:r>
                    </w:p>
                    <w:p w:rsidR="00F809EB" w:rsidRDefault="003B3533">
                      <w:pPr>
                        <w:widowControl w:val="0"/>
                        <w:spacing w:line="240" w:lineRule="auto"/>
                        <w:jc w:val="both"/>
                      </w:pP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 xml:space="preserve">Elles vous permettront de </w:t>
                      </w:r>
                      <w: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  <w:t>mener</w:t>
                      </w: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 xml:space="preserve"> pas à pas </w:t>
                      </w:r>
                      <w: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  <w:t>la séance</w:t>
                      </w: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 xml:space="preserve"> en laissant </w:t>
                      </w:r>
                      <w: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  <w:t>votre enfant</w:t>
                      </w: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  <w:t>se poser des questions</w:t>
                      </w: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 xml:space="preserve"> et </w:t>
                      </w:r>
                      <w: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  <w:t>tenter d’y répondre</w:t>
                      </w: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 xml:space="preserve"> à partir de </w:t>
                      </w:r>
                      <w: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  <w:t>ses observations</w:t>
                      </w: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 xml:space="preserve"> et des </w:t>
                      </w:r>
                      <w: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  <w:t>manipulations proposées.</w:t>
                      </w:r>
                    </w:p>
                    <w:p w:rsidR="00F809EB" w:rsidRDefault="003B3533">
                      <w:pPr>
                        <w:widowControl w:val="0"/>
                        <w:spacing w:line="240" w:lineRule="auto"/>
                        <w:jc w:val="both"/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ab/>
                      </w: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ab/>
                      </w: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ab/>
                      </w:r>
                    </w:p>
                    <w:p w:rsidR="00F809EB" w:rsidRDefault="003B3533">
                      <w:pPr>
                        <w:widowControl w:val="0"/>
                        <w:spacing w:line="240" w:lineRule="auto"/>
                        <w:jc w:val="both"/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>Faire des sciences, c’est aussi l’occasion d’écrire et de dessiner dans un cahier. Votre enfant pourra noter ses découvertes et ses connaissances au fil des activités.</w:t>
                      </w:r>
                    </w:p>
                    <w:p w:rsidR="00F809EB" w:rsidRDefault="00F809EB">
                      <w:pPr>
                        <w:widowControl w:val="0"/>
                        <w:spacing w:line="240" w:lineRule="auto"/>
                        <w:jc w:val="both"/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</w:pPr>
                    </w:p>
                    <w:p w:rsidR="00F809EB" w:rsidRDefault="003B3533">
                      <w:pPr>
                        <w:widowControl w:val="0"/>
                        <w:spacing w:line="240" w:lineRule="auto"/>
                        <w:jc w:val="both"/>
                      </w:pP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 xml:space="preserve">Au cours de ce défi, </w:t>
                      </w:r>
                      <w: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  <w:t>votre enfant va faire des essais</w:t>
                      </w: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 xml:space="preserve"> et pourra se tromper. Ce n’est pas grave. Laissez-lui </w:t>
                      </w:r>
                      <w: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  <w:t>du temps pour qu’il trouve par lui-même</w:t>
                      </w:r>
                      <w:r>
                        <w:rPr>
                          <w:rFonts w:eastAsia="SimSun" w:cs="Century Gothic"/>
                          <w:kern w:val="3"/>
                          <w:lang w:eastAsia="zh-CN" w:bidi="hi-IN"/>
                        </w:rPr>
                        <w:t xml:space="preserve">. Vous pouvez </w:t>
                      </w:r>
                      <w: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  <w:t>l’aider en lui posant des questions !</w:t>
                      </w:r>
                    </w:p>
                    <w:p w:rsidR="00F809EB" w:rsidRDefault="003B3533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Et bien sûr, une fois le défi réalisé, envoyez vos photos et les commentaires de votre enfant !</w:t>
                      </w:r>
                    </w:p>
                    <w:p w:rsidR="00F809EB" w:rsidRDefault="00F809EB">
                      <w:pPr>
                        <w:widowControl w:val="0"/>
                        <w:spacing w:line="240" w:lineRule="auto"/>
                        <w:jc w:val="both"/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35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934228" wp14:editId="185DE089">
                <wp:simplePos x="0" y="0"/>
                <wp:positionH relativeFrom="column">
                  <wp:posOffset>-67308</wp:posOffset>
                </wp:positionH>
                <wp:positionV relativeFrom="paragraph">
                  <wp:posOffset>8443597</wp:posOffset>
                </wp:positionV>
                <wp:extent cx="2312672" cy="0"/>
                <wp:effectExtent l="0" t="0" r="11428" b="19050"/>
                <wp:wrapNone/>
                <wp:docPr id="1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2672" cy="0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BF8F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4" o:spid="_x0000_s1026" type="#_x0000_t32" style="position:absolute;margin-left:-5.3pt;margin-top:664.85pt;width:182.1pt;height: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" strokecolor="white" strokeweight=".26467mm">
                <v:stroke joinstyle="miter"/>
              </v:shape>
            </w:pict>
          </mc:Fallback>
        </mc:AlternateContent>
      </w:r>
    </w:p>
    <w:p w:rsidR="00F809EB" w:rsidRDefault="003B3533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438785</wp:posOffset>
                </wp:positionV>
                <wp:extent cx="4314825" cy="9867900"/>
                <wp:effectExtent l="0" t="0" r="9525" b="0"/>
                <wp:wrapSquare wrapText="bothSides"/>
                <wp:docPr id="16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986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F809EB">
                            <w:pPr>
                              <w:pStyle w:val="Sous-titre"/>
                              <w:rPr>
                                <w:color w:val="F27120"/>
                                <w:sz w:val="22"/>
                                <w:lang w:eastAsia="zh-CN" w:bidi="hi-IN"/>
                              </w:rPr>
                            </w:pPr>
                          </w:p>
                          <w:p w:rsidR="00F809EB" w:rsidRDefault="003B3533">
                            <w:pPr>
                              <w:pStyle w:val="Sous-titre"/>
                              <w:rPr>
                                <w:color w:val="F27120"/>
                                <w:sz w:val="32"/>
                                <w:lang w:eastAsia="zh-CN" w:bidi="hi-IN"/>
                              </w:rPr>
                            </w:pPr>
                            <w:r>
                              <w:rPr>
                                <w:color w:val="F27120"/>
                                <w:sz w:val="32"/>
                                <w:lang w:eastAsia="zh-CN" w:bidi="hi-IN"/>
                              </w:rPr>
                              <w:t>Ce que les parents peuvent faire</w:t>
                            </w:r>
                          </w:p>
                          <w:p w:rsidR="00F809EB" w:rsidRDefault="003B3533">
                            <w:pPr>
                              <w:jc w:val="both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Question</w:t>
                            </w:r>
                            <w:r w:rsidR="0032287A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à </w:t>
                            </w:r>
                            <w:r w:rsidR="0032287A">
                              <w:rPr>
                                <w:sz w:val="20"/>
                                <w:szCs w:val="20"/>
                              </w:rPr>
                              <w:t xml:space="preserve">poser à votre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enfant afin qu’il puisse communiquer ses représentations :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à quel(s) moment(s) de la journée peut-on voir la Lune dans le ciel ? La Lune a-t-elle toujours le même aspect quand tu l’observes dans le ciel ? Sais-tu ce que l’on appelle une phase de la Lune ?</w:t>
                            </w:r>
                          </w:p>
                          <w:p w:rsidR="00F809EB" w:rsidRDefault="003B353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Garder une trace de ses représentations. </w:t>
                            </w:r>
                          </w:p>
                          <w:p w:rsidR="00F809EB" w:rsidRDefault="0032287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Demandez-lui d’</w:t>
                            </w:r>
                            <w:r w:rsidR="003B3533">
                              <w:rPr>
                                <w:sz w:val="20"/>
                                <w:szCs w:val="20"/>
                              </w:rPr>
                              <w:t xml:space="preserve">écrire le défi sur le cahier/le carnet. </w:t>
                            </w:r>
                          </w:p>
                          <w:p w:rsidR="00F809EB" w:rsidRDefault="003B353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Précise</w:t>
                            </w:r>
                            <w:r w:rsidR="0032287A">
                              <w:rPr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que pour résoudre ce défi, on va observer la Lune et on pourra aussi utiliser du matériel de la maison pour reproduire une maquette, c’est-à-dire faire une modélisation.</w:t>
                            </w:r>
                          </w:p>
                          <w:p w:rsidR="00F809EB" w:rsidRDefault="003B3533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F809EB" w:rsidRDefault="003B353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Discute</w:t>
                            </w:r>
                            <w:r w:rsidR="0032287A">
                              <w:rPr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avec votre enfant pour savoir comment il envisage de répondre au défi. Il est important de le laisser tâtonner et se tromper.</w:t>
                            </w:r>
                          </w:p>
                          <w:p w:rsidR="00F809EB" w:rsidRDefault="003B353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Selon son niveau, il peut écrire seul ou </w:t>
                            </w:r>
                            <w:r w:rsidR="0032287A">
                              <w:rPr>
                                <w:sz w:val="20"/>
                                <w:szCs w:val="20"/>
                              </w:rPr>
                              <w:t>vous pouvez l’aider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à écrire ses hypothèses (ses idées) sur le cahier/carnet à la suite de la question</w:t>
                            </w:r>
                            <w:r w:rsidR="0032287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287A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emandez-lui </w:t>
                            </w:r>
                            <w:r w:rsidR="0032287A">
                              <w:rPr>
                                <w:sz w:val="20"/>
                                <w:szCs w:val="20"/>
                              </w:rPr>
                              <w:t xml:space="preserve">ensuite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dessiner et d’expliquer son expérience.</w:t>
                            </w:r>
                          </w:p>
                          <w:p w:rsidR="00F809EB" w:rsidRDefault="003B3533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F809EB" w:rsidRDefault="003B3533">
                            <w:r>
                              <w:rPr>
                                <w:sz w:val="20"/>
                                <w:szCs w:val="20"/>
                              </w:rPr>
                              <w:t xml:space="preserve">L’idéal serait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d’observer la Lune pendant 1 mois et de la dessiner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chaque jour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(Voir doc1 et 2 p 3).  Ensuite, à l’aide du matériel, </w:t>
                            </w:r>
                            <w:r w:rsidR="0032287A">
                              <w:rPr>
                                <w:sz w:val="20"/>
                                <w:szCs w:val="20"/>
                              </w:rPr>
                              <w:t xml:space="preserve">votre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enfant </w:t>
                            </w:r>
                            <w:r w:rsidR="0032287A">
                              <w:rPr>
                                <w:sz w:val="20"/>
                                <w:szCs w:val="20"/>
                              </w:rPr>
                              <w:t>essaie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de modéliser les phases observées. </w:t>
                            </w:r>
                          </w:p>
                          <w:p w:rsidR="00F809EB" w:rsidRDefault="003228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="003B3533">
                              <w:rPr>
                                <w:sz w:val="20"/>
                                <w:szCs w:val="20"/>
                              </w:rPr>
                              <w:t>aissez votre enfant expérimenter (Voir document 3 p3)</w:t>
                            </w:r>
                          </w:p>
                          <w:p w:rsidR="00F809EB" w:rsidRDefault="003B3533"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Aide possible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commencez par reproduire la pleine Lune, puis la nouvelle Lune, puis les intermédiaires : premier quartier, dernier quartier, etc…</w:t>
                            </w:r>
                          </w:p>
                          <w:p w:rsidR="00F809EB" w:rsidRDefault="003B35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Quelle que soit la réussite ou non du projet</w:t>
                            </w:r>
                            <w:r w:rsidR="0032287A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demandez à votre enfant de vous expliquer ses idées. C’est par ce dialogue </w:t>
                            </w:r>
                            <w:r w:rsidR="0032287A">
                              <w:rPr>
                                <w:sz w:val="20"/>
                                <w:szCs w:val="20"/>
                              </w:rPr>
                              <w:t>qu’il va pouvoir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préciser sa pensée.</w:t>
                            </w:r>
                          </w:p>
                          <w:p w:rsidR="00F809EB" w:rsidRDefault="003B3533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</w:t>
                            </w:r>
                          </w:p>
                          <w:p w:rsidR="00F809EB" w:rsidRDefault="003B3533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L’enfant observe le résultat de son action. Vous pouvez lui poser des questions afin de l’aider à observer les relations de cause à effet.</w:t>
                            </w:r>
                          </w:p>
                          <w:p w:rsidR="00F809EB" w:rsidRDefault="003B35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Exemple : il fait nuit, où doit être la Lune pour que je puisse voir la pleine Lune ? Que vois-tu alors ? … vers où dois –je me déplacer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 ? ..</w:t>
                            </w:r>
                            <w:proofErr w:type="gramEnd"/>
                          </w:p>
                          <w:p w:rsidR="00F809EB" w:rsidRDefault="003B35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Ne pas hésiter à changer de rôle : celui qui faisait la Terre fait à présent la Lune et vice versa …</w:t>
                            </w:r>
                          </w:p>
                          <w:p w:rsidR="00F809EB" w:rsidRDefault="003B35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_________________________________________________________</w:t>
                            </w:r>
                          </w:p>
                          <w:p w:rsidR="00F809EB" w:rsidRDefault="003B3533">
                            <w:r>
                              <w:rPr>
                                <w:rFonts w:eastAsia="SimSun" w:cs="Century Gothic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A partir de l’expérience réalisée</w:t>
                            </w:r>
                            <w:r w:rsidR="0032287A">
                              <w:rPr>
                                <w:rFonts w:eastAsia="SimSun" w:cs="Century Gothic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,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</w:t>
                            </w:r>
                            <w:r w:rsidR="0032287A">
                              <w:rPr>
                                <w:rFonts w:eastAsia="SimSun" w:cs="Century Gothic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 xml:space="preserve">votre 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 xml:space="preserve">enfant </w:t>
                            </w:r>
                            <w:r w:rsidR="0032287A">
                              <w:rPr>
                                <w:rFonts w:eastAsia="SimSun" w:cs="Century Gothic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 xml:space="preserve">peut faire 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le dessin légendé de la modélisation des différentes phases et écri</w:t>
                            </w:r>
                            <w:r w:rsidR="0032287A">
                              <w:rPr>
                                <w:rFonts w:eastAsia="SimSun" w:cs="Century Gothic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re</w:t>
                            </w:r>
                            <w:r>
                              <w:rPr>
                                <w:rFonts w:eastAsia="SimSun" w:cs="Century Gothic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ses observations personnelles.</w:t>
                            </w:r>
                          </w:p>
                          <w:p w:rsidR="00F809EB" w:rsidRDefault="003B353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_______________________________________________________________</w:t>
                            </w:r>
                          </w:p>
                          <w:p w:rsidR="00F809EB" w:rsidRDefault="003B3533">
                            <w:r>
                              <w:rPr>
                                <w:rFonts w:eastAsia="SimSun" w:cs="Century Gothic"/>
                                <w:spacing w:val="-6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 xml:space="preserve">Réponse attendue 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Le soleil éclaire toujours la moitié de la Lune. Cette partie éclairée prend différentes formes ou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phases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parce que la lune tourne autour de la Terre. Sa forme semble changer car nous ne voyons qu’une portion de cette partie éclairée.</w:t>
                            </w:r>
                          </w:p>
                          <w:p w:rsidR="00F809EB" w:rsidRDefault="003B3533">
                            <w:pPr>
                              <w:pBdr>
                                <w:bottom w:val="single" w:sz="12" w:space="1" w:color="000000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Voir document 5</w:t>
                            </w:r>
                          </w:p>
                          <w:p w:rsidR="00F809EB" w:rsidRDefault="003B3533">
                            <w:pPr>
                              <w:rPr>
                                <w:rFonts w:eastAsia="SimSun" w:cs="Calibri"/>
                                <w:kern w:val="3"/>
                                <w:sz w:val="16"/>
                                <w:szCs w:val="16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="Calibri"/>
                                <w:kern w:val="3"/>
                                <w:sz w:val="16"/>
                                <w:szCs w:val="16"/>
                                <w:lang w:eastAsia="zh-CN" w:bidi="hi-IN"/>
                              </w:rPr>
                              <w:t>Construire une maquette Terre-Lune</w:t>
                            </w:r>
                          </w:p>
                          <w:p w:rsidR="00F809EB" w:rsidRPr="009D354B" w:rsidRDefault="00927F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3B3533" w:rsidRPr="009D354B">
                                <w:rPr>
                                  <w:sz w:val="20"/>
                                  <w:szCs w:val="20"/>
                                </w:rPr>
                                <w:t>https://media4.obspm.fr/public/ressources_lu/pages_tp-maquette-stl/impression.html</w:t>
                              </w:r>
                            </w:hyperlink>
                          </w:p>
                          <w:p w:rsidR="00F809EB" w:rsidRDefault="003B3533">
                            <w:r>
                              <w:rPr>
                                <w:rFonts w:eastAsia="SimSun" w:cs="Century Gothic"/>
                                <w:kern w:val="3"/>
                                <w:sz w:val="16"/>
                                <w:szCs w:val="16"/>
                                <w:lang w:eastAsia="zh-CN" w:bidi="hi-IN"/>
                              </w:rPr>
                              <w:t>F</w:t>
                            </w:r>
                            <w:r>
                              <w:rPr>
                                <w:rFonts w:eastAsia="SimSun" w:cs="Calibri"/>
                                <w:kern w:val="3"/>
                                <w:sz w:val="16"/>
                                <w:szCs w:val="16"/>
                                <w:lang w:eastAsia="zh-CN" w:bidi="hi-IN"/>
                              </w:rPr>
                              <w:t>aire des recherches sur l’histoire de la conquête de la Lune</w:t>
                            </w:r>
                          </w:p>
                          <w:p w:rsidR="00F809EB" w:rsidRDefault="003B3533">
                            <w:r>
                              <w:rPr>
                                <w:rFonts w:eastAsia="SimSun" w:cs="Calibri"/>
                                <w:kern w:val="3"/>
                                <w:sz w:val="16"/>
                                <w:szCs w:val="16"/>
                                <w:lang w:eastAsia="zh-CN" w:bidi="hi-IN"/>
                              </w:rPr>
                              <w:t xml:space="preserve">L’histoire d’une conquête   </w:t>
                            </w:r>
                            <w:hyperlink r:id="rId14" w:history="1">
                              <w:r w:rsidRPr="009D354B">
                                <w:rPr>
                                  <w:sz w:val="20"/>
                                  <w:szCs w:val="20"/>
                                </w:rPr>
                                <w:t>https://www.youtube.com/watch?v=yuBxzyndcDson.html</w:t>
                              </w:r>
                            </w:hyperlink>
                          </w:p>
                          <w:p w:rsidR="00F809EB" w:rsidRDefault="00F809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809EB" w:rsidRDefault="00F809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809EB" w:rsidRDefault="00F809EB">
                            <w:pPr>
                              <w:rPr>
                                <w:rFonts w:eastAsia="SimSun" w:cs="Calibri"/>
                                <w:kern w:val="3"/>
                                <w:sz w:val="16"/>
                                <w:szCs w:val="16"/>
                                <w:lang w:eastAsia="zh-CN" w:bidi="hi-IN"/>
                              </w:rPr>
                            </w:pPr>
                          </w:p>
                          <w:p w:rsidR="00F809EB" w:rsidRDefault="00F809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809EB" w:rsidRDefault="00F809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37" type="#_x0000_t202" style="position:absolute;margin-left:219.15pt;margin-top:34.55pt;width:339.75pt;height:777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" stroked="f">
                <v:textbox>
                  <w:txbxContent>
                    <w:p w:rsidR="00F809EB" w:rsidRDefault="00F809EB">
                      <w:pPr>
                        <w:pStyle w:val="Sous-titre"/>
                        <w:rPr>
                          <w:color w:val="F27120"/>
                          <w:sz w:val="22"/>
                          <w:lang w:eastAsia="zh-CN" w:bidi="hi-IN"/>
                        </w:rPr>
                      </w:pPr>
                    </w:p>
                    <w:p w:rsidR="00F809EB" w:rsidRDefault="003B3533">
                      <w:pPr>
                        <w:pStyle w:val="Sous-titre"/>
                        <w:rPr>
                          <w:color w:val="F27120"/>
                          <w:sz w:val="32"/>
                          <w:lang w:eastAsia="zh-CN" w:bidi="hi-IN"/>
                        </w:rPr>
                      </w:pPr>
                      <w:r>
                        <w:rPr>
                          <w:color w:val="F27120"/>
                          <w:sz w:val="32"/>
                          <w:lang w:eastAsia="zh-CN" w:bidi="hi-IN"/>
                        </w:rPr>
                        <w:t>Ce que les parents peuvent faire</w:t>
                      </w:r>
                    </w:p>
                    <w:p w:rsidR="00F809EB" w:rsidRDefault="003B3533">
                      <w:pPr>
                        <w:jc w:val="both"/>
                      </w:pPr>
                      <w:r>
                        <w:rPr>
                          <w:sz w:val="20"/>
                          <w:szCs w:val="20"/>
                        </w:rPr>
                        <w:t>Question</w:t>
                      </w:r>
                      <w:r w:rsidR="0032287A">
                        <w:rPr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z w:val="20"/>
                          <w:szCs w:val="20"/>
                        </w:rPr>
                        <w:t xml:space="preserve"> à </w:t>
                      </w:r>
                      <w:r w:rsidR="0032287A">
                        <w:rPr>
                          <w:sz w:val="20"/>
                          <w:szCs w:val="20"/>
                        </w:rPr>
                        <w:t xml:space="preserve">poser à votre </w:t>
                      </w:r>
                      <w:r>
                        <w:rPr>
                          <w:sz w:val="20"/>
                          <w:szCs w:val="20"/>
                        </w:rPr>
                        <w:t xml:space="preserve">enfant afin qu’il puisse communiquer ses représentations :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à quel(s) moment(s) de la journée peut-on voir la Lune dans le ciel ? La Lune a-t-elle toujours le même aspect quand tu l’observes dans le ciel ? Sais-tu ce que l’on appelle une phase de la Lune ?</w:t>
                      </w:r>
                    </w:p>
                    <w:p w:rsidR="00F809EB" w:rsidRDefault="003B353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Garder une trace de ses représentations. </w:t>
                      </w:r>
                    </w:p>
                    <w:p w:rsidR="00F809EB" w:rsidRDefault="0032287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Demandez-lui d’</w:t>
                      </w:r>
                      <w:r w:rsidR="003B3533">
                        <w:rPr>
                          <w:sz w:val="20"/>
                          <w:szCs w:val="20"/>
                        </w:rPr>
                        <w:t xml:space="preserve">écrire le défi sur le cahier/le carnet. </w:t>
                      </w:r>
                    </w:p>
                    <w:p w:rsidR="00F809EB" w:rsidRDefault="003B353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Précise</w:t>
                      </w:r>
                      <w:r w:rsidR="0032287A">
                        <w:rPr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sz w:val="20"/>
                          <w:szCs w:val="20"/>
                        </w:rPr>
                        <w:t xml:space="preserve"> que pour résoudre ce défi, on va observer la Lune et on pourra aussi utiliser du matériel de la maison pour reproduire une maquette, c’est-à-dire faire une modélisation.</w:t>
                      </w:r>
                    </w:p>
                    <w:p w:rsidR="00F809EB" w:rsidRDefault="003B3533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F809EB" w:rsidRDefault="003B353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Discute</w:t>
                      </w:r>
                      <w:r w:rsidR="0032287A">
                        <w:rPr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sz w:val="20"/>
                          <w:szCs w:val="20"/>
                        </w:rPr>
                        <w:t xml:space="preserve"> avec votre enfant pour savoir comment il envisage de répondre au défi. Il est important de le laisser tâtonner et se tromper.</w:t>
                      </w:r>
                    </w:p>
                    <w:p w:rsidR="00F809EB" w:rsidRDefault="003B353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Selon son niveau, il peut écrire seul ou </w:t>
                      </w:r>
                      <w:r w:rsidR="0032287A">
                        <w:rPr>
                          <w:sz w:val="20"/>
                          <w:szCs w:val="20"/>
                        </w:rPr>
                        <w:t>vous pouvez l’aider</w:t>
                      </w:r>
                      <w:r>
                        <w:rPr>
                          <w:sz w:val="20"/>
                          <w:szCs w:val="20"/>
                        </w:rPr>
                        <w:t xml:space="preserve"> à écrire ses hypothèses (ses idées) sur le cahier/carnet à la suite de la question</w:t>
                      </w:r>
                      <w:r w:rsidR="0032287A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2287A">
                        <w:rPr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sz w:val="20"/>
                          <w:szCs w:val="20"/>
                        </w:rPr>
                        <w:t xml:space="preserve">emandez-lui </w:t>
                      </w:r>
                      <w:r w:rsidR="0032287A">
                        <w:rPr>
                          <w:sz w:val="20"/>
                          <w:szCs w:val="20"/>
                        </w:rPr>
                        <w:t xml:space="preserve">ensuite </w:t>
                      </w:r>
                      <w:r>
                        <w:rPr>
                          <w:sz w:val="20"/>
                          <w:szCs w:val="20"/>
                        </w:rPr>
                        <w:t>de dessiner et d’expliquer son expérience.</w:t>
                      </w:r>
                    </w:p>
                    <w:p w:rsidR="00F809EB" w:rsidRDefault="003B3533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F809EB" w:rsidRDefault="003B3533">
                      <w:r>
                        <w:rPr>
                          <w:sz w:val="20"/>
                          <w:szCs w:val="20"/>
                        </w:rPr>
                        <w:t xml:space="preserve">L’idéal serait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d’observer la Lune pendant 1 mois et de la dessiner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chaque jour</w:t>
                      </w:r>
                      <w:r>
                        <w:rPr>
                          <w:sz w:val="20"/>
                          <w:szCs w:val="20"/>
                        </w:rPr>
                        <w:t xml:space="preserve"> (Voir doc1 et 2 p 3).  Ensuite, à l’aide du matériel, </w:t>
                      </w:r>
                      <w:r w:rsidR="0032287A">
                        <w:rPr>
                          <w:sz w:val="20"/>
                          <w:szCs w:val="20"/>
                        </w:rPr>
                        <w:t xml:space="preserve">votre </w:t>
                      </w:r>
                      <w:r>
                        <w:rPr>
                          <w:sz w:val="20"/>
                          <w:szCs w:val="20"/>
                        </w:rPr>
                        <w:t xml:space="preserve">enfant </w:t>
                      </w:r>
                      <w:r w:rsidR="0032287A">
                        <w:rPr>
                          <w:sz w:val="20"/>
                          <w:szCs w:val="20"/>
                        </w:rPr>
                        <w:t>essaie</w:t>
                      </w:r>
                      <w:r>
                        <w:rPr>
                          <w:sz w:val="20"/>
                          <w:szCs w:val="20"/>
                        </w:rPr>
                        <w:t xml:space="preserve"> de modéliser les phases observées. </w:t>
                      </w:r>
                    </w:p>
                    <w:p w:rsidR="00F809EB" w:rsidRDefault="0032287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</w:t>
                      </w:r>
                      <w:r w:rsidR="003B3533">
                        <w:rPr>
                          <w:sz w:val="20"/>
                          <w:szCs w:val="20"/>
                        </w:rPr>
                        <w:t>aissez votre enfant expérimenter (Voir document 3 p3)</w:t>
                      </w:r>
                    </w:p>
                    <w:p w:rsidR="00F809EB" w:rsidRDefault="003B3533">
                      <w:r>
                        <w:rPr>
                          <w:sz w:val="18"/>
                          <w:szCs w:val="18"/>
                          <w:u w:val="single"/>
                        </w:rPr>
                        <w:t>Aide possible</w:t>
                      </w:r>
                      <w:r>
                        <w:rPr>
                          <w:sz w:val="18"/>
                          <w:szCs w:val="18"/>
                        </w:rPr>
                        <w:t>: commencez par reproduire la pleine Lune, puis la nouvelle Lune, puis les intermédiaires : premier quartier, dernier quartier, etc…</w:t>
                      </w:r>
                    </w:p>
                    <w:p w:rsidR="00F809EB" w:rsidRDefault="003B353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Quelle que soit la réussite ou non du projet</w:t>
                      </w:r>
                      <w:r w:rsidR="0032287A">
                        <w:rPr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sz w:val="20"/>
                          <w:szCs w:val="20"/>
                        </w:rPr>
                        <w:t xml:space="preserve"> demandez à votre enfant de vous expliquer ses idées. C’est par ce dialogue </w:t>
                      </w:r>
                      <w:r w:rsidR="0032287A">
                        <w:rPr>
                          <w:sz w:val="20"/>
                          <w:szCs w:val="20"/>
                        </w:rPr>
                        <w:t>qu’il va pouvoir</w:t>
                      </w:r>
                      <w:r>
                        <w:rPr>
                          <w:sz w:val="20"/>
                          <w:szCs w:val="20"/>
                        </w:rPr>
                        <w:t xml:space="preserve"> préciser sa pensée.</w:t>
                      </w:r>
                    </w:p>
                    <w:p w:rsidR="00F809EB" w:rsidRDefault="003B3533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</w:t>
                      </w:r>
                    </w:p>
                    <w:p w:rsidR="00F809EB" w:rsidRDefault="003B3533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L’enfant observe le résultat de son action. Vous pouvez lui poser des questions afin de l’aider à observer les relations de cause à effet.</w:t>
                      </w:r>
                    </w:p>
                    <w:p w:rsidR="00F809EB" w:rsidRDefault="003B35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Exemple : il fait nuit, où doit être la Lune pour que je puisse voir la pleine Lune ? Que vois-tu alors ? … vers où dois –je me déplacer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 ? ..</w:t>
                      </w:r>
                      <w:proofErr w:type="gramEnd"/>
                    </w:p>
                    <w:p w:rsidR="00F809EB" w:rsidRDefault="003B35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Ne pas hésiter à changer de rôle : celui qui faisait la Terre fait à présent la Lune et vice versa …</w:t>
                      </w:r>
                    </w:p>
                    <w:p w:rsidR="00F809EB" w:rsidRDefault="003B353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_________________________________________________________</w:t>
                      </w:r>
                    </w:p>
                    <w:p w:rsidR="00F809EB" w:rsidRDefault="003B3533">
                      <w:r>
                        <w:rPr>
                          <w:rFonts w:eastAsia="SimSun" w:cs="Century Gothic"/>
                          <w:kern w:val="3"/>
                          <w:sz w:val="20"/>
                          <w:szCs w:val="20"/>
                          <w:lang w:eastAsia="zh-CN" w:bidi="hi-IN"/>
                        </w:rPr>
                        <w:t>A partir de l’expérience réalisée</w:t>
                      </w:r>
                      <w:r w:rsidR="0032287A">
                        <w:rPr>
                          <w:rFonts w:eastAsia="SimSun" w:cs="Century Gothic"/>
                          <w:kern w:val="3"/>
                          <w:sz w:val="20"/>
                          <w:szCs w:val="20"/>
                          <w:lang w:eastAsia="zh-CN" w:bidi="hi-IN"/>
                        </w:rPr>
                        <w:t>,</w:t>
                      </w:r>
                      <w:r>
                        <w:rPr>
                          <w:rFonts w:eastAsia="SimSun" w:cs="Century Gothic"/>
                          <w:kern w:val="3"/>
                          <w:sz w:val="20"/>
                          <w:szCs w:val="20"/>
                          <w:lang w:eastAsia="zh-CN" w:bidi="hi-IN"/>
                        </w:rPr>
                        <w:t xml:space="preserve"> </w:t>
                      </w:r>
                      <w:r w:rsidR="0032287A">
                        <w:rPr>
                          <w:rFonts w:eastAsia="SimSun" w:cs="Century Gothic"/>
                          <w:kern w:val="3"/>
                          <w:sz w:val="20"/>
                          <w:szCs w:val="20"/>
                          <w:lang w:eastAsia="zh-CN" w:bidi="hi-IN"/>
                        </w:rPr>
                        <w:t xml:space="preserve">votre </w:t>
                      </w:r>
                      <w:r>
                        <w:rPr>
                          <w:rFonts w:eastAsia="SimSun" w:cs="Century Gothic"/>
                          <w:kern w:val="3"/>
                          <w:sz w:val="20"/>
                          <w:szCs w:val="20"/>
                          <w:lang w:eastAsia="zh-CN" w:bidi="hi-IN"/>
                        </w:rPr>
                        <w:t xml:space="preserve">enfant </w:t>
                      </w:r>
                      <w:r w:rsidR="0032287A">
                        <w:rPr>
                          <w:rFonts w:eastAsia="SimSun" w:cs="Century Gothic"/>
                          <w:kern w:val="3"/>
                          <w:sz w:val="20"/>
                          <w:szCs w:val="20"/>
                          <w:lang w:eastAsia="zh-CN" w:bidi="hi-IN"/>
                        </w:rPr>
                        <w:t xml:space="preserve">peut faire </w:t>
                      </w:r>
                      <w:r>
                        <w:rPr>
                          <w:rFonts w:eastAsia="SimSun" w:cs="Century Gothic"/>
                          <w:kern w:val="3"/>
                          <w:sz w:val="20"/>
                          <w:szCs w:val="20"/>
                          <w:lang w:eastAsia="zh-CN" w:bidi="hi-IN"/>
                        </w:rPr>
                        <w:t>le dessin légendé de la modélisation des différentes phases et écri</w:t>
                      </w:r>
                      <w:r w:rsidR="0032287A">
                        <w:rPr>
                          <w:rFonts w:eastAsia="SimSun" w:cs="Century Gothic"/>
                          <w:kern w:val="3"/>
                          <w:sz w:val="20"/>
                          <w:szCs w:val="20"/>
                          <w:lang w:eastAsia="zh-CN" w:bidi="hi-IN"/>
                        </w:rPr>
                        <w:t>re</w:t>
                      </w:r>
                      <w:r>
                        <w:rPr>
                          <w:rFonts w:eastAsia="SimSun" w:cs="Century Gothic"/>
                          <w:kern w:val="3"/>
                          <w:sz w:val="20"/>
                          <w:szCs w:val="20"/>
                          <w:lang w:eastAsia="zh-CN" w:bidi="hi-IN"/>
                        </w:rPr>
                        <w:t xml:space="preserve"> ses observations personnelles.</w:t>
                      </w:r>
                    </w:p>
                    <w:p w:rsidR="00F809EB" w:rsidRDefault="003B353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_______________________________________________________________</w:t>
                      </w:r>
                    </w:p>
                    <w:p w:rsidR="00F809EB" w:rsidRDefault="003B3533">
                      <w:r>
                        <w:rPr>
                          <w:rFonts w:eastAsia="SimSun" w:cs="Century Gothic"/>
                          <w:spacing w:val="-6"/>
                          <w:kern w:val="3"/>
                          <w:sz w:val="20"/>
                          <w:szCs w:val="20"/>
                          <w:lang w:eastAsia="zh-CN" w:bidi="hi-IN"/>
                        </w:rPr>
                        <w:t xml:space="preserve">Réponse attendue : </w:t>
                      </w:r>
                      <w:r>
                        <w:rPr>
                          <w:sz w:val="20"/>
                          <w:szCs w:val="20"/>
                        </w:rPr>
                        <w:t xml:space="preserve">Le soleil éclaire toujours la moitié de la Lune. Cette partie éclairée prend différentes formes ou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phases </w:t>
                      </w:r>
                      <w:r>
                        <w:rPr>
                          <w:sz w:val="20"/>
                          <w:szCs w:val="20"/>
                        </w:rPr>
                        <w:t>parce que la lune tourne autour de la Terre. Sa forme semble changer car nous ne voyons qu’une portion de cette partie éclairée.</w:t>
                      </w:r>
                    </w:p>
                    <w:p w:rsidR="00F809EB" w:rsidRDefault="003B3533">
                      <w:pPr>
                        <w:pBdr>
                          <w:bottom w:val="single" w:sz="12" w:space="1" w:color="000000"/>
                        </w:pBd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Voir document 5</w:t>
                      </w:r>
                    </w:p>
                    <w:p w:rsidR="00F809EB" w:rsidRDefault="003B3533">
                      <w:pPr>
                        <w:rPr>
                          <w:rFonts w:eastAsia="SimSun" w:cs="Calibri"/>
                          <w:kern w:val="3"/>
                          <w:sz w:val="16"/>
                          <w:szCs w:val="16"/>
                          <w:lang w:eastAsia="zh-CN" w:bidi="hi-IN"/>
                        </w:rPr>
                      </w:pPr>
                      <w:r>
                        <w:rPr>
                          <w:rFonts w:eastAsia="SimSun" w:cs="Calibri"/>
                          <w:kern w:val="3"/>
                          <w:sz w:val="16"/>
                          <w:szCs w:val="16"/>
                          <w:lang w:eastAsia="zh-CN" w:bidi="hi-IN"/>
                        </w:rPr>
                        <w:t>Construire une maquette Terre-Lune</w:t>
                      </w:r>
                    </w:p>
                    <w:p w:rsidR="00F809EB" w:rsidRPr="009D354B" w:rsidRDefault="00927FCA">
                      <w:pPr>
                        <w:rPr>
                          <w:sz w:val="20"/>
                          <w:szCs w:val="20"/>
                        </w:rPr>
                      </w:pPr>
                      <w:hyperlink r:id="rId15" w:history="1">
                        <w:r w:rsidR="003B3533" w:rsidRPr="009D354B">
                          <w:rPr>
                            <w:sz w:val="20"/>
                            <w:szCs w:val="20"/>
                          </w:rPr>
                          <w:t>https://media4.obspm.fr/public/ressources_lu/pages_tp-maquette-stl/impression.html</w:t>
                        </w:r>
                      </w:hyperlink>
                    </w:p>
                    <w:p w:rsidR="00F809EB" w:rsidRDefault="003B3533">
                      <w:r>
                        <w:rPr>
                          <w:rFonts w:eastAsia="SimSun" w:cs="Century Gothic"/>
                          <w:kern w:val="3"/>
                          <w:sz w:val="16"/>
                          <w:szCs w:val="16"/>
                          <w:lang w:eastAsia="zh-CN" w:bidi="hi-IN"/>
                        </w:rPr>
                        <w:t>F</w:t>
                      </w:r>
                      <w:r>
                        <w:rPr>
                          <w:rFonts w:eastAsia="SimSun" w:cs="Calibri"/>
                          <w:kern w:val="3"/>
                          <w:sz w:val="16"/>
                          <w:szCs w:val="16"/>
                          <w:lang w:eastAsia="zh-CN" w:bidi="hi-IN"/>
                        </w:rPr>
                        <w:t>aire des recherches sur l’histoire de la conquête de la Lune</w:t>
                      </w:r>
                    </w:p>
                    <w:p w:rsidR="00F809EB" w:rsidRDefault="003B3533">
                      <w:r>
                        <w:rPr>
                          <w:rFonts w:eastAsia="SimSun" w:cs="Calibri"/>
                          <w:kern w:val="3"/>
                          <w:sz w:val="16"/>
                          <w:szCs w:val="16"/>
                          <w:lang w:eastAsia="zh-CN" w:bidi="hi-IN"/>
                        </w:rPr>
                        <w:t xml:space="preserve">L’histoire d’une conquête   </w:t>
                      </w:r>
                      <w:hyperlink r:id="rId16" w:history="1">
                        <w:r w:rsidRPr="009D354B">
                          <w:rPr>
                            <w:sz w:val="20"/>
                            <w:szCs w:val="20"/>
                          </w:rPr>
                          <w:t>https://www.youtube.com/watch?v=yuBxzyndcDson.html</w:t>
                        </w:r>
                      </w:hyperlink>
                    </w:p>
                    <w:p w:rsidR="00F809EB" w:rsidRDefault="00F809E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809EB" w:rsidRDefault="00F809E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809EB" w:rsidRDefault="00F809EB">
                      <w:pPr>
                        <w:rPr>
                          <w:rFonts w:eastAsia="SimSun" w:cs="Calibri"/>
                          <w:kern w:val="3"/>
                          <w:sz w:val="16"/>
                          <w:szCs w:val="16"/>
                          <w:lang w:eastAsia="zh-CN" w:bidi="hi-IN"/>
                        </w:rPr>
                      </w:pPr>
                    </w:p>
                    <w:p w:rsidR="00F809EB" w:rsidRDefault="00F809E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809EB" w:rsidRDefault="00F809E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5084</wp:posOffset>
                </wp:positionH>
                <wp:positionV relativeFrom="paragraph">
                  <wp:posOffset>648967</wp:posOffset>
                </wp:positionV>
                <wp:extent cx="2788920" cy="9455152"/>
                <wp:effectExtent l="0" t="0" r="0" b="0"/>
                <wp:wrapSquare wrapText="bothSides"/>
                <wp:docPr id="1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9455152"/>
                        </a:xfrm>
                        <a:prstGeom prst="rect">
                          <a:avLst/>
                        </a:prstGeom>
                        <a:solidFill>
                          <a:srgbClr val="FCE3D2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pStyle w:val="Sous-titre"/>
                            </w:pPr>
                            <w:r>
                              <w:rPr>
                                <w:color w:val="F27120"/>
                                <w:sz w:val="32"/>
                              </w:rPr>
                              <w:t>DÉroulement du dÉfi pour l’enfant</w:t>
                            </w:r>
                          </w:p>
                          <w:p w:rsidR="00F809EB" w:rsidRDefault="00F809EB"/>
                          <w:p w:rsidR="00F809EB" w:rsidRDefault="003B353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Introduction : la Lune a-t-elle toujours le même aspect ?</w:t>
                            </w:r>
                          </w:p>
                          <w:p w:rsidR="00F809EB" w:rsidRDefault="00F809EB"/>
                          <w:p w:rsidR="00F809EB" w:rsidRDefault="00F809EB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F809EB" w:rsidRDefault="00F809EB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F809EB" w:rsidRDefault="00F809EB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F809EB" w:rsidRDefault="00F809EB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F809EB" w:rsidRDefault="00F809EB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F809EB" w:rsidRDefault="00F809EB">
                            <w:pPr>
                              <w:pStyle w:val="Paragraphedeliste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F809EB" w:rsidRDefault="003B353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Je découvre le défi : </w:t>
                            </w:r>
                          </w:p>
                          <w:p w:rsidR="00F809EB" w:rsidRDefault="003B3533">
                            <w:pPr>
                              <w:pStyle w:val="Paragraphedeliste"/>
                            </w:pPr>
                            <w:r>
                              <w:t>Comment expliquer les phases de la Lune ?</w:t>
                            </w:r>
                          </w:p>
                          <w:p w:rsidR="00F809EB" w:rsidRDefault="003B353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Je pense, j’imagine ce qui va se passer</w:t>
                            </w:r>
                          </w:p>
                          <w:p w:rsidR="00F809EB" w:rsidRDefault="00F809EB"/>
                          <w:p w:rsidR="00F809EB" w:rsidRDefault="00F809EB">
                            <w:pPr>
                              <w:rPr>
                                <w:sz w:val="36"/>
                              </w:rPr>
                            </w:pPr>
                          </w:p>
                          <w:p w:rsidR="00F809EB" w:rsidRDefault="00F809EB">
                            <w:pPr>
                              <w:rPr>
                                <w:sz w:val="36"/>
                              </w:rPr>
                            </w:pPr>
                          </w:p>
                          <w:p w:rsidR="00F809EB" w:rsidRDefault="003B353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Je recherche, j’expérimente, je modélise</w:t>
                            </w:r>
                          </w:p>
                          <w:p w:rsidR="00F809EB" w:rsidRDefault="00F809EB"/>
                          <w:p w:rsidR="00F809EB" w:rsidRDefault="00F809EB"/>
                          <w:p w:rsidR="00F809EB" w:rsidRDefault="00F809EB"/>
                          <w:p w:rsidR="00F809EB" w:rsidRDefault="00F809EB"/>
                          <w:p w:rsidR="00F809EB" w:rsidRDefault="00F809EB"/>
                          <w:p w:rsidR="00F809EB" w:rsidRDefault="00F809EB"/>
                          <w:p w:rsidR="00F809EB" w:rsidRDefault="00F809EB"/>
                          <w:p w:rsidR="00F809EB" w:rsidRDefault="003B353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J’ai observé</w:t>
                            </w:r>
                          </w:p>
                          <w:p w:rsidR="00F809EB" w:rsidRDefault="00F809E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F809EB" w:rsidRDefault="00F809E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F809EB" w:rsidRDefault="00F809E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F809EB" w:rsidRDefault="003B353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Je réponds au défi</w:t>
                            </w:r>
                          </w:p>
                          <w:p w:rsidR="00F809EB" w:rsidRDefault="00F809EB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F809EB" w:rsidRDefault="00F809EB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F809EB" w:rsidRDefault="00F809EB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F809EB" w:rsidRDefault="003B353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Je retiens, </w:t>
                            </w: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  <w:t>j’ai appris</w:t>
                            </w:r>
                          </w:p>
                          <w:p w:rsidR="00F809EB" w:rsidRDefault="00F809EB">
                            <w:pP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F809EB" w:rsidRDefault="00F809EB">
                            <w:pPr>
                              <w:rPr>
                                <w:rFonts w:eastAsia="SimSun" w:cs="Century Gothic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F809EB" w:rsidRDefault="003B353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eastAsia="SimSun" w:cs="Century Gothic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Prolongements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Zone de texte 47" o:spid="_x0000_s1038" type="#_x0000_t202" style="position:absolute;margin-left:.4pt;margin-top:51.1pt;width:219.6pt;height:744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" fillcolor="#fce3d2" stroked="f">
                <v:textbox>
                  <w:txbxContent>
                    <w:p w:rsidR="00F809EB" w:rsidRDefault="003B3533">
                      <w:pPr>
                        <w:pStyle w:val="Sous-titre"/>
                      </w:pPr>
                      <w:r>
                        <w:rPr>
                          <w:color w:val="F27120"/>
                          <w:sz w:val="32"/>
                        </w:rPr>
                        <w:t>DÉroulement du dÉfi pour l’enfant</w:t>
                      </w:r>
                    </w:p>
                    <w:p w:rsidR="00F809EB" w:rsidRDefault="00F809EB"/>
                    <w:p w:rsidR="00F809EB" w:rsidRDefault="003B353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Introduction : la Lune a-t-elle toujours le même aspect ?</w:t>
                      </w:r>
                    </w:p>
                    <w:p w:rsidR="00F809EB" w:rsidRDefault="00F809EB"/>
                    <w:p w:rsidR="00F809EB" w:rsidRDefault="00F809EB">
                      <w:pPr>
                        <w:rPr>
                          <w:b/>
                          <w:sz w:val="18"/>
                        </w:rPr>
                      </w:pPr>
                    </w:p>
                    <w:p w:rsidR="00F809EB" w:rsidRDefault="00F809EB">
                      <w:pPr>
                        <w:rPr>
                          <w:b/>
                          <w:sz w:val="18"/>
                        </w:rPr>
                      </w:pPr>
                    </w:p>
                    <w:p w:rsidR="00F809EB" w:rsidRDefault="00F809EB">
                      <w:pPr>
                        <w:rPr>
                          <w:b/>
                          <w:sz w:val="18"/>
                        </w:rPr>
                      </w:pPr>
                    </w:p>
                    <w:p w:rsidR="00F809EB" w:rsidRDefault="00F809EB">
                      <w:pPr>
                        <w:rPr>
                          <w:b/>
                          <w:sz w:val="18"/>
                        </w:rPr>
                      </w:pPr>
                    </w:p>
                    <w:p w:rsidR="00F809EB" w:rsidRDefault="00F809EB">
                      <w:pPr>
                        <w:rPr>
                          <w:b/>
                          <w:sz w:val="18"/>
                        </w:rPr>
                      </w:pPr>
                    </w:p>
                    <w:p w:rsidR="00F809EB" w:rsidRDefault="00F809EB">
                      <w:pPr>
                        <w:pStyle w:val="Paragraphedeliste"/>
                        <w:rPr>
                          <w:b/>
                          <w:sz w:val="18"/>
                        </w:rPr>
                      </w:pPr>
                    </w:p>
                    <w:p w:rsidR="00F809EB" w:rsidRDefault="003B353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Je découvre le défi : </w:t>
                      </w:r>
                    </w:p>
                    <w:p w:rsidR="00F809EB" w:rsidRDefault="003B3533">
                      <w:pPr>
                        <w:pStyle w:val="Paragraphedeliste"/>
                      </w:pPr>
                      <w:r>
                        <w:t>Comment expliquer les phases de la Lune ?</w:t>
                      </w:r>
                    </w:p>
                    <w:p w:rsidR="00F809EB" w:rsidRDefault="003B353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Je pense, j’imagine ce qui va se passer</w:t>
                      </w:r>
                    </w:p>
                    <w:p w:rsidR="00F809EB" w:rsidRDefault="00F809EB"/>
                    <w:p w:rsidR="00F809EB" w:rsidRDefault="00F809EB">
                      <w:pPr>
                        <w:rPr>
                          <w:sz w:val="36"/>
                        </w:rPr>
                      </w:pPr>
                    </w:p>
                    <w:p w:rsidR="00F809EB" w:rsidRDefault="00F809EB">
                      <w:pPr>
                        <w:rPr>
                          <w:sz w:val="36"/>
                        </w:rPr>
                      </w:pPr>
                    </w:p>
                    <w:p w:rsidR="00F809EB" w:rsidRDefault="003B353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Je recherche, j’expérimente, je modélise</w:t>
                      </w:r>
                    </w:p>
                    <w:p w:rsidR="00F809EB" w:rsidRDefault="00F809EB"/>
                    <w:p w:rsidR="00F809EB" w:rsidRDefault="00F809EB"/>
                    <w:p w:rsidR="00F809EB" w:rsidRDefault="00F809EB"/>
                    <w:p w:rsidR="00F809EB" w:rsidRDefault="00F809EB"/>
                    <w:p w:rsidR="00F809EB" w:rsidRDefault="00F809EB"/>
                    <w:p w:rsidR="00F809EB" w:rsidRDefault="00F809EB"/>
                    <w:p w:rsidR="00F809EB" w:rsidRDefault="00F809EB"/>
                    <w:p w:rsidR="00F809EB" w:rsidRDefault="003B353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J’ai observé</w:t>
                      </w:r>
                    </w:p>
                    <w:p w:rsidR="00F809EB" w:rsidRDefault="00F809EB">
                      <w:pPr>
                        <w:rPr>
                          <w:b/>
                          <w:sz w:val="28"/>
                        </w:rPr>
                      </w:pPr>
                    </w:p>
                    <w:p w:rsidR="00F809EB" w:rsidRDefault="00F809EB">
                      <w:pPr>
                        <w:rPr>
                          <w:b/>
                          <w:sz w:val="28"/>
                        </w:rPr>
                      </w:pPr>
                    </w:p>
                    <w:p w:rsidR="00F809EB" w:rsidRDefault="00F809EB">
                      <w:pPr>
                        <w:rPr>
                          <w:b/>
                          <w:sz w:val="28"/>
                        </w:rPr>
                      </w:pPr>
                    </w:p>
                    <w:p w:rsidR="00F809EB" w:rsidRDefault="003B353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Je réponds au défi</w:t>
                      </w:r>
                    </w:p>
                    <w:p w:rsidR="00F809EB" w:rsidRDefault="00F809EB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F809EB" w:rsidRDefault="00F809EB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F809EB" w:rsidRDefault="00F809EB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F809EB" w:rsidRDefault="003B353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eastAsia="SimSun" w:cs="Century Gothic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Je retiens, </w:t>
                      </w:r>
                      <w: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  <w:t>j’ai appris</w:t>
                      </w:r>
                    </w:p>
                    <w:p w:rsidR="00F809EB" w:rsidRDefault="00F809EB">
                      <w:pP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F809EB" w:rsidRDefault="00F809EB">
                      <w:pPr>
                        <w:rPr>
                          <w:rFonts w:eastAsia="SimSun" w:cs="Century Gothic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F809EB" w:rsidRDefault="003B353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eastAsia="SimSun" w:cs="Century Gothic"/>
                          <w:b/>
                          <w:kern w:val="3"/>
                          <w:szCs w:val="21"/>
                          <w:lang w:eastAsia="zh-CN" w:bidi="hi-IN"/>
                        </w:rPr>
                        <w:t>Prolongements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-26673</wp:posOffset>
                </wp:positionH>
                <wp:positionV relativeFrom="paragraph">
                  <wp:posOffset>73664</wp:posOffset>
                </wp:positionV>
                <wp:extent cx="7226302" cy="553724"/>
                <wp:effectExtent l="0" t="0" r="0" b="0"/>
                <wp:wrapSquare wrapText="bothSides"/>
                <wp:docPr id="18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302" cy="5537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widowControl w:val="0"/>
                              <w:spacing w:line="240" w:lineRule="auto"/>
                              <w:jc w:val="both"/>
                            </w:pPr>
                            <w:r>
                              <w:rPr>
                                <w:b/>
                                <w:color w:val="F27120"/>
                                <w:sz w:val="34"/>
                                <w:szCs w:val="34"/>
                                <w:lang w:eastAsia="zh-CN" w:bidi="hi-IN"/>
                              </w:rPr>
                              <w:t xml:space="preserve">Défi : Comment expliquer les phases de la Lune ?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Zone de texte 51" o:spid="_x0000_s1039" type="#_x0000_t202" style="position:absolute;margin-left:-2.1pt;margin-top:5.8pt;width:569pt;height:43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" stroked="f">
                <v:textbox>
                  <w:txbxContent>
                    <w:p w:rsidR="00F809EB" w:rsidRDefault="003B3533">
                      <w:pPr>
                        <w:widowControl w:val="0"/>
                        <w:spacing w:line="240" w:lineRule="auto"/>
                        <w:jc w:val="both"/>
                      </w:pPr>
                      <w:r>
                        <w:rPr>
                          <w:b/>
                          <w:color w:val="F27120"/>
                          <w:sz w:val="34"/>
                          <w:szCs w:val="34"/>
                          <w:lang w:eastAsia="zh-CN" w:bidi="hi-IN"/>
                        </w:rPr>
                        <w:t xml:space="preserve">Défi : Comment expliquer les phases de la Lune 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09EB" w:rsidRDefault="003B3533">
      <w:pPr>
        <w:pStyle w:val="Sous-titre"/>
        <w:spacing w:before="240" w:after="240" w:line="240" w:lineRule="auto"/>
      </w:pPr>
      <w:r>
        <w:rPr>
          <w:color w:val="F27120"/>
        </w:rPr>
        <w:lastRenderedPageBreak/>
        <w:t xml:space="preserve">rÉponses aux dÉfis : </w:t>
      </w:r>
      <w:r>
        <w:rPr>
          <w:rFonts w:cs="Century Gothic"/>
          <w:b/>
          <w:color w:val="7F7F7F"/>
          <w:kern w:val="3"/>
          <w:sz w:val="24"/>
          <w:szCs w:val="24"/>
          <w:lang w:eastAsia="fr-FR"/>
        </w:rPr>
        <w:t xml:space="preserve">Voir </w:t>
      </w:r>
      <w:hyperlink r:id="rId17" w:history="1">
        <w:r>
          <w:rPr>
            <w:rStyle w:val="Lienhypertexte"/>
            <w:rFonts w:cs="Century Gothic"/>
            <w:b/>
            <w:kern w:val="3"/>
            <w:sz w:val="24"/>
            <w:szCs w:val="24"/>
            <w:lang w:eastAsia="fr-FR"/>
          </w:rPr>
          <w:t>affiches réalisées par des élèves</w:t>
        </w:r>
      </w:hyperlink>
      <w:r>
        <w:rPr>
          <w:rFonts w:cs="Century Gothic"/>
          <w:b/>
          <w:color w:val="7F7F7F"/>
          <w:kern w:val="3"/>
          <w:sz w:val="24"/>
          <w:szCs w:val="24"/>
          <w:lang w:eastAsia="fr-FR"/>
        </w:rPr>
        <w:t xml:space="preserve">, rubrique « Mutualisation »  </w:t>
      </w:r>
      <w:hyperlink r:id="rId18" w:history="1">
        <w:r>
          <w:rPr>
            <w:rStyle w:val="Lienhypertexte"/>
            <w:sz w:val="16"/>
            <w:szCs w:val="16"/>
          </w:rPr>
          <w:t>https://fr.padlet.com/ihlersandrine/1omdde351vcg</w:t>
        </w:r>
      </w:hyperlink>
    </w:p>
    <w:p w:rsidR="00F809EB" w:rsidRDefault="003B353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1287776</wp:posOffset>
                </wp:positionH>
                <wp:positionV relativeFrom="paragraph">
                  <wp:posOffset>197482</wp:posOffset>
                </wp:positionV>
                <wp:extent cx="1332866" cy="209553"/>
                <wp:effectExtent l="0" t="0" r="19684" b="19047"/>
                <wp:wrapNone/>
                <wp:docPr id="19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6" cy="209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Document 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40" type="#_x0000_t202" style="position:absolute;left:0;text-align:left;margin-left:101.4pt;margin-top:15.55pt;width:104.95pt;height:16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" strokecolor="white" strokeweight=".17625mm">
                <v:textbox>
                  <w:txbxContent>
                    <w:p w:rsidR="00F809EB" w:rsidRDefault="003B353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Document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="Century Gothic"/>
          <w:b/>
          <w:kern w:val="3"/>
          <w:lang w:eastAsia="fr-FR"/>
        </w:rPr>
        <w:t xml:space="preserve"> Ne pas montrer les photos à votre enfant avant de faire l’expérience !</w:t>
      </w:r>
    </w:p>
    <w:p w:rsidR="00F809EB" w:rsidRDefault="003B353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2945126</wp:posOffset>
                </wp:positionH>
                <wp:positionV relativeFrom="paragraph">
                  <wp:posOffset>1901</wp:posOffset>
                </wp:positionV>
                <wp:extent cx="1332866" cy="209553"/>
                <wp:effectExtent l="0" t="0" r="19684" b="19047"/>
                <wp:wrapNone/>
                <wp:docPr id="20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6" cy="209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Document 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32" o:spid="_x0000_s1041" type="#_x0000_t202" style="position:absolute;left:0;text-align:left;margin-left:231.9pt;margin-top:.15pt;width:104.95pt;height:16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" strokecolor="white" strokeweight=".17625mm">
                <v:textbox>
                  <w:txbxContent>
                    <w:p w:rsidR="00F809EB" w:rsidRDefault="003B353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Document 2</w:t>
                      </w:r>
                    </w:p>
                  </w:txbxContent>
                </v:textbox>
              </v:shape>
            </w:pict>
          </mc:Fallback>
        </mc:AlternateContent>
      </w:r>
    </w:p>
    <w:p w:rsidR="00F809EB" w:rsidRDefault="003B3533">
      <w:pPr>
        <w:jc w:val="center"/>
      </w:pPr>
      <w:r>
        <w:rPr>
          <w:rFonts w:eastAsia="SimSun" w:cs="Century Gothic"/>
          <w:b/>
          <w:noProof/>
          <w:kern w:val="3"/>
          <w:lang w:eastAsia="fr-FR"/>
        </w:rPr>
        <w:drawing>
          <wp:inline distT="0" distB="0" distL="0" distR="0">
            <wp:extent cx="1652128" cy="2363577"/>
            <wp:effectExtent l="0" t="0" r="5222" b="0"/>
            <wp:docPr id="2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4297" t="10706" r="14063" b="2768"/>
                    <a:stretch>
                      <a:fillRect/>
                    </a:stretch>
                  </pic:blipFill>
                  <pic:spPr>
                    <a:xfrm>
                      <a:off x="0" y="0"/>
                      <a:ext cx="1652128" cy="23635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w w:val="1"/>
          <w:shd w:val="clear" w:color="auto" w:fill="000000"/>
        </w:rPr>
        <w:t xml:space="preserve"> </w:t>
      </w:r>
      <w:r>
        <w:rPr>
          <w:rFonts w:eastAsia="SimSun" w:cs="Century Gothic"/>
          <w:b/>
          <w:noProof/>
          <w:kern w:val="3"/>
          <w:lang w:eastAsia="fr-FR"/>
        </w:rPr>
        <w:drawing>
          <wp:inline distT="0" distB="0" distL="0" distR="0">
            <wp:extent cx="2779483" cy="2362004"/>
            <wp:effectExtent l="0" t="0" r="1817" b="196"/>
            <wp:docPr id="22" name="Image 28" descr="F:\Sans disque dur 18 03 19\2019 2020\Accompagnements projets scientifiques\Astronomie\05-2020-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483" cy="23620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809EB" w:rsidRDefault="003B353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5765804</wp:posOffset>
                </wp:positionH>
                <wp:positionV relativeFrom="paragraph">
                  <wp:posOffset>50804</wp:posOffset>
                </wp:positionV>
                <wp:extent cx="1332866" cy="209553"/>
                <wp:effectExtent l="0" t="0" r="634" b="0"/>
                <wp:wrapNone/>
                <wp:docPr id="2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6" cy="209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Document 4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33" o:spid="_x0000_s1042" type="#_x0000_t202" style="position:absolute;left:0;text-align:left;margin-left:454pt;margin-top:4pt;width:104.95pt;height:16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" stroked="f">
                <v:textbox>
                  <w:txbxContent>
                    <w:p w:rsidR="00F809EB" w:rsidRDefault="003B353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Document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2412342</wp:posOffset>
                </wp:positionH>
                <wp:positionV relativeFrom="paragraph">
                  <wp:posOffset>199677</wp:posOffset>
                </wp:positionV>
                <wp:extent cx="1332866" cy="209553"/>
                <wp:effectExtent l="0" t="0" r="634" b="0"/>
                <wp:wrapNone/>
                <wp:docPr id="24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6" cy="209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Document 3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43" type="#_x0000_t202" style="position:absolute;left:0;text-align:left;margin-left:189.95pt;margin-top:15.7pt;width:104.95pt;height:16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" stroked="f">
                <v:textbox>
                  <w:txbxContent>
                    <w:p w:rsidR="00F809EB" w:rsidRDefault="003B353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Document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3711732" cy="2782811"/>
            <wp:effectExtent l="0" t="0" r="3018" b="0"/>
            <wp:docPr id="2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1732" cy="27828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697132" cy="3024469"/>
            <wp:effectExtent l="0" t="0" r="7968" b="4481"/>
            <wp:docPr id="2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132" cy="30244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809EB" w:rsidRDefault="009D354B">
      <w:pPr>
        <w:ind w:left="72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95DD55F" wp14:editId="1FCFA416">
                <wp:simplePos x="0" y="0"/>
                <wp:positionH relativeFrom="column">
                  <wp:posOffset>1731645</wp:posOffset>
                </wp:positionH>
                <wp:positionV relativeFrom="paragraph">
                  <wp:posOffset>2169160</wp:posOffset>
                </wp:positionV>
                <wp:extent cx="1332865" cy="209550"/>
                <wp:effectExtent l="0" t="0" r="635" b="0"/>
                <wp:wrapNone/>
                <wp:docPr id="27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Document 5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95DD55F" id="Zone de texte 34" o:spid="_x0000_s1044" type="#_x0000_t202" style="position:absolute;left:0;text-align:left;margin-left:136.35pt;margin-top:170.8pt;width:104.95pt;height:16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" stroked="f">
                <v:textbox>
                  <w:txbxContent>
                    <w:p w:rsidR="00F809EB" w:rsidRDefault="003B353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Document 5</w:t>
                      </w:r>
                    </w:p>
                  </w:txbxContent>
                </v:textbox>
              </v:shape>
            </w:pict>
          </mc:Fallback>
        </mc:AlternateContent>
      </w:r>
      <w:r w:rsidR="003B35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2D8D03" wp14:editId="5A878301">
                <wp:simplePos x="0" y="0"/>
                <wp:positionH relativeFrom="column">
                  <wp:posOffset>3060067</wp:posOffset>
                </wp:positionH>
                <wp:positionV relativeFrom="paragraph">
                  <wp:posOffset>38733</wp:posOffset>
                </wp:positionV>
                <wp:extent cx="3648712" cy="2790191"/>
                <wp:effectExtent l="0" t="0" r="8888" b="0"/>
                <wp:wrapNone/>
                <wp:docPr id="28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712" cy="2790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809EB" w:rsidRDefault="003B3533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Le Soleil, les étoiles, les flammes, les lampes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envoient de la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lumière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 : ce sont des sources de lumière. La Lune, les planètes ne produisent pas leur propre lumière : elles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renvoient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celle du Soleil. C’est la raison pour laquelle on peut les voir.</w:t>
                            </w:r>
                          </w:p>
                          <w:p w:rsidR="00F809EB" w:rsidRDefault="003B3533">
                            <w:pPr>
                              <w:jc w:val="both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Lune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est le seul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satellite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naturel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de la Terre (satellite = astre ou objet construit par l’homme qui tourne autour de la Terre). </w:t>
                            </w:r>
                          </w:p>
                          <w:p w:rsidR="00F809EB" w:rsidRDefault="003B3533">
                            <w:pPr>
                              <w:jc w:val="both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La distance qui la sépare de la Terre est environ égale à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380 000 km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F809EB" w:rsidRDefault="003B3533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Elle tourne autour de notre planète en un mois environ.</w:t>
                            </w:r>
                          </w:p>
                          <w:p w:rsidR="00F809EB" w:rsidRDefault="003B3533">
                            <w:pPr>
                              <w:jc w:val="both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Tandis qu’elle tourne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autour de la Terre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la Lune fait aussi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un tour sur elle-même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 Elle nous présente donc toujours le même côté, la même face. C’est pourquoi nous ne verrons jamais « la face cachée de la Lune » (si nous restons sur Terre !)</w:t>
                            </w:r>
                          </w:p>
                          <w:p w:rsidR="00F809EB" w:rsidRDefault="003B3533">
                            <w:pPr>
                              <w:jc w:val="both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Le soleil éclaire toujours la moitié de la Lune. Cette partie éclairée prend différentes formes ou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phases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parce que la lune tourne autour de la Terre. Sa forme semble changer car nous ne voyons qu’une portion de cette partie éclairée.</w:t>
                            </w:r>
                          </w:p>
                          <w:p w:rsidR="00F809EB" w:rsidRDefault="00F809EB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5C2D8D03" id="Zone de texte 29" o:spid="_x0000_s1045" type="#_x0000_t202" style="position:absolute;left:0;text-align:left;margin-left:240.95pt;margin-top:3.05pt;width:287.3pt;height:219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" stroked="f">
                <v:textbox>
                  <w:txbxContent>
                    <w:p w:rsidR="00F809EB" w:rsidRDefault="003B3533">
                      <w:pPr>
                        <w:jc w:val="both"/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Le Soleil, les étoiles, les flammes, les lampes </w:t>
                      </w:r>
                      <w:r>
                        <w:rPr>
                          <w:sz w:val="16"/>
                          <w:szCs w:val="16"/>
                        </w:rPr>
                        <w:t xml:space="preserve">envoient de la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lumière</w:t>
                      </w:r>
                      <w:r>
                        <w:rPr>
                          <w:sz w:val="16"/>
                          <w:szCs w:val="16"/>
                        </w:rPr>
                        <w:t xml:space="preserve"> : ce sont des sources de lumière. La Lune, les planètes ne produisent pas leur propre lumière : elles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renvoient</w:t>
                      </w:r>
                      <w:r>
                        <w:rPr>
                          <w:sz w:val="16"/>
                          <w:szCs w:val="16"/>
                        </w:rPr>
                        <w:t xml:space="preserve"> celle du Soleil. C’est la raison pour laquelle on peut les voir.</w:t>
                      </w:r>
                    </w:p>
                    <w:p w:rsidR="00F809EB" w:rsidRDefault="003B3533">
                      <w:pPr>
                        <w:jc w:val="both"/>
                      </w:pPr>
                      <w:r>
                        <w:rPr>
                          <w:sz w:val="16"/>
                          <w:szCs w:val="16"/>
                        </w:rPr>
                        <w:t xml:space="preserve">La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Lune</w:t>
                      </w:r>
                      <w:r>
                        <w:rPr>
                          <w:sz w:val="16"/>
                          <w:szCs w:val="16"/>
                        </w:rPr>
                        <w:t xml:space="preserve"> est le seul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satellite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naturel</w:t>
                      </w:r>
                      <w:r>
                        <w:rPr>
                          <w:sz w:val="16"/>
                          <w:szCs w:val="16"/>
                        </w:rPr>
                        <w:t xml:space="preserve"> de la Terre (satellite = astre ou objet construit par l’homme qui tourne autour de la Terre). </w:t>
                      </w:r>
                    </w:p>
                    <w:p w:rsidR="00F809EB" w:rsidRDefault="003B3533">
                      <w:pPr>
                        <w:jc w:val="both"/>
                      </w:pPr>
                      <w:r>
                        <w:rPr>
                          <w:sz w:val="16"/>
                          <w:szCs w:val="16"/>
                        </w:rPr>
                        <w:t xml:space="preserve">La distance qui la sépare de la Terre est environ égale à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380 000 km</w:t>
                      </w:r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  <w:p w:rsidR="00F809EB" w:rsidRDefault="003B3533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Elle tourne autour de notre planète en un mois environ.</w:t>
                      </w:r>
                    </w:p>
                    <w:p w:rsidR="00F809EB" w:rsidRDefault="003B3533">
                      <w:pPr>
                        <w:jc w:val="both"/>
                      </w:pPr>
                      <w:r>
                        <w:rPr>
                          <w:sz w:val="16"/>
                          <w:szCs w:val="16"/>
                        </w:rPr>
                        <w:t xml:space="preserve">Tandis qu’elle tourne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autour de la Terre</w:t>
                      </w:r>
                      <w:r>
                        <w:rPr>
                          <w:sz w:val="16"/>
                          <w:szCs w:val="16"/>
                        </w:rPr>
                        <w:t xml:space="preserve">, la Lune fait aussi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un tour sur elle-même</w:t>
                      </w:r>
                      <w:r>
                        <w:rPr>
                          <w:sz w:val="16"/>
                          <w:szCs w:val="16"/>
                        </w:rPr>
                        <w:t>. Elle nous présente donc toujours le même côté, la même face. C’est pourquoi nous ne verrons jamais « la face cachée de la Lune » (si nous restons sur Terre !)</w:t>
                      </w:r>
                    </w:p>
                    <w:p w:rsidR="00F809EB" w:rsidRDefault="003B3533">
                      <w:pPr>
                        <w:jc w:val="both"/>
                      </w:pPr>
                      <w:r>
                        <w:rPr>
                          <w:sz w:val="16"/>
                          <w:szCs w:val="16"/>
                        </w:rPr>
                        <w:t xml:space="preserve">Le soleil éclaire toujours la moitié de la Lune. Cette partie éclairée prend différentes formes ou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phases </w:t>
                      </w:r>
                      <w:r>
                        <w:rPr>
                          <w:sz w:val="16"/>
                          <w:szCs w:val="16"/>
                        </w:rPr>
                        <w:t>parce que la lune tourne autour de la Terre. Sa forme semble changer car nous ne voyons qu’une portion de cette partie éclairée.</w:t>
                      </w:r>
                    </w:p>
                    <w:p w:rsidR="00F809EB" w:rsidRDefault="00F809EB"/>
                  </w:txbxContent>
                </v:textbox>
              </v:shape>
            </w:pict>
          </mc:Fallback>
        </mc:AlternateContent>
      </w:r>
      <w:r w:rsidR="003B35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5FE9158" wp14:editId="121A989D">
                <wp:simplePos x="0" y="0"/>
                <wp:positionH relativeFrom="column">
                  <wp:posOffset>2491456</wp:posOffset>
                </wp:positionH>
                <wp:positionV relativeFrom="paragraph">
                  <wp:posOffset>8720925</wp:posOffset>
                </wp:positionV>
                <wp:extent cx="4600575" cy="338456"/>
                <wp:effectExtent l="0" t="0" r="28575" b="23494"/>
                <wp:wrapNone/>
                <wp:docPr id="30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384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809EB" w:rsidRDefault="003B3533">
                            <w:r>
                              <w:t xml:space="preserve">Sandrine IHLER </w:t>
                            </w:r>
                            <w:hyperlink r:id="rId23" w:history="1">
                              <w:r>
                                <w:t>sandrine.ihler@ac-nice.fr</w:t>
                              </w:r>
                            </w:hyperlink>
                            <w:r>
                              <w:t xml:space="preserve"> CP LAMAP- Var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05FE9158" id="Zone de texte 15" o:spid="_x0000_s1046" type="#_x0000_t202" style="position:absolute;left:0;text-align:left;margin-left:196.2pt;margin-top:686.7pt;width:362.25pt;height:26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" strokeweight=".17625mm">
                <v:textbox>
                  <w:txbxContent>
                    <w:p w:rsidR="00F809EB" w:rsidRDefault="003B3533">
                      <w:r>
                        <w:t xml:space="preserve">Sandrine IHLER </w:t>
                      </w:r>
                      <w:hyperlink r:id="rId24" w:history="1">
                        <w:r>
                          <w:t>sandrine.ihler@ac-nice.fr</w:t>
                        </w:r>
                      </w:hyperlink>
                      <w:r>
                        <w:t xml:space="preserve"> CP LAMAP- Var</w:t>
                      </w:r>
                    </w:p>
                  </w:txbxContent>
                </v:textbox>
              </v:shape>
            </w:pict>
          </mc:Fallback>
        </mc:AlternateContent>
      </w:r>
      <w:r w:rsidR="003B353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15D88FE" wp14:editId="1C5D3677">
                <wp:simplePos x="0" y="0"/>
                <wp:positionH relativeFrom="column">
                  <wp:posOffset>-184151</wp:posOffset>
                </wp:positionH>
                <wp:positionV relativeFrom="paragraph">
                  <wp:posOffset>8335012</wp:posOffset>
                </wp:positionV>
                <wp:extent cx="7277096" cy="1024246"/>
                <wp:effectExtent l="0" t="0" r="19054" b="0"/>
                <wp:wrapNone/>
                <wp:docPr id="31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096" cy="1024246"/>
                          <a:chOff x="0" y="0"/>
                          <a:chExt cx="7277096" cy="1024246"/>
                        </a:xfrm>
                      </wpg:grpSpPr>
                      <wps:wsp>
                        <wps:cNvPr id="32" name="Zone de texte 2"/>
                        <wps:cNvSpPr txBox="1"/>
                        <wps:spPr>
                          <a:xfrm>
                            <a:off x="26893" y="542184"/>
                            <a:ext cx="2572801" cy="47622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809EB" w:rsidRDefault="003B3533">
                              <w:pPr>
                                <w:rPr>
                                  <w:b/>
                                  <w:color w:val="BFBFBF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BFBFBF"/>
                                  <w:sz w:val="26"/>
                                  <w:szCs w:val="26"/>
                                </w:rPr>
                                <w:t>CONTINUITÉ PÉDAGOGIQUE</w:t>
                              </w:r>
                            </w:p>
                            <w:p w:rsidR="00F809EB" w:rsidRDefault="003B3533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DÉFI SCIENTIFIQUES POUR LES ÉLÈVES</w:t>
                              </w:r>
                              <w:r>
                                <w:rPr>
                                  <w:b/>
                                  <w:color w:val="FFFFFF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/>
                      </wps:wsp>
                      <wps:wsp>
                        <wps:cNvPr id="33" name="Zone de texte 2"/>
                        <wps:cNvSpPr txBox="1"/>
                        <wps:spPr>
                          <a:xfrm>
                            <a:off x="0" y="0"/>
                            <a:ext cx="6900885" cy="385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809EB" w:rsidRDefault="003B3533">
                              <w:pPr>
                                <w:pStyle w:val="Contact1"/>
                              </w:pPr>
                              <w:r>
                                <w:rPr>
                                  <w:rStyle w:val="lev"/>
                                  <w:rFonts w:cs="Century Gothic"/>
                                  <w:b w:val="0"/>
                                </w:rPr>
                                <w:t>Ces défis sont proposés</w:t>
                              </w:r>
                              <w:r>
                                <w:t xml:space="preserve"> par les équipes du réseau des Centre pilotes La main à la pâte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/>
                      </wps:wsp>
                      <wps:wsp>
                        <wps:cNvPr id="34" name="Connecteur droit 12"/>
                        <wps:cNvCnPr/>
                        <wps:spPr>
                          <a:xfrm>
                            <a:off x="98609" y="313657"/>
                            <a:ext cx="7178487" cy="0"/>
                          </a:xfrm>
                          <a:prstGeom prst="straightConnector1">
                            <a:avLst/>
                          </a:prstGeom>
                          <a:noFill/>
                          <a:ln w="9528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5" name="Zone de texte 2"/>
                        <wps:cNvSpPr txBox="1"/>
                        <wps:spPr>
                          <a:xfrm>
                            <a:off x="3540300" y="725896"/>
                            <a:ext cx="3510820" cy="298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809EB" w:rsidRDefault="00927FCA">
                              <w:hyperlink r:id="rId25" w:history="1">
                                <w:r w:rsidR="003B3533">
                                  <w:t>https://www.fondation-lamap.org/fr/continuite-defis</w:t>
                                </w:r>
                              </w:hyperlink>
                              <w:r w:rsidR="003B3533">
                                <w:rPr>
                                  <w:b/>
                                  <w:color w:val="FFFFFF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D88FE" id="Groupe 14" o:spid="_x0000_s1047" style="position:absolute;left:0;text-align:left;margin-left:-14.5pt;margin-top:656.3pt;width:573pt;height:80.65pt;z-index:251796480" coordsize="72770,10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">
                <v:shape id="_x0000_s1048" type="#_x0000_t202" style="position:absolute;left:268;top:5421;width:25728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F809EB" w:rsidRDefault="003B3533">
                        <w:pPr>
                          <w:rPr>
                            <w:b/>
                            <w:color w:val="BFBFBF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color w:val="BFBFBF"/>
                            <w:sz w:val="26"/>
                            <w:szCs w:val="26"/>
                          </w:rPr>
                          <w:t>CONTINUITÉ PÉDAGOGIQUE</w:t>
                        </w:r>
                      </w:p>
                      <w:p w:rsidR="00F809EB" w:rsidRDefault="003B3533">
                        <w:r>
                          <w:rPr>
                            <w:b/>
                            <w:color w:val="FFFFFF"/>
                            <w:sz w:val="20"/>
                          </w:rPr>
                          <w:t>DÉFI SCIENTIFIQUES POUR LES ÉLÈVES</w:t>
                        </w:r>
                        <w:r>
                          <w:rPr>
                            <w:b/>
                            <w:color w:val="FFFFFF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9" type="#_x0000_t202" style="position:absolute;width:69008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F809EB" w:rsidRDefault="003B3533">
                        <w:pPr>
                          <w:pStyle w:val="Contact1"/>
                        </w:pPr>
                        <w:r>
                          <w:rPr>
                            <w:rStyle w:val="lev"/>
                            <w:rFonts w:cs="Century Gothic"/>
                            <w:b w:val="0"/>
                          </w:rPr>
                          <w:t>Ces défis sont proposés</w:t>
                        </w:r>
                        <w:r>
                          <w:t xml:space="preserve"> par les équipes du réseau des Centre pilotes La main à la pâte</w:t>
                        </w:r>
                      </w:p>
                    </w:txbxContent>
                  </v:textbox>
                </v:shape>
                <v:shape id="Connecteur droit 12" o:spid="_x0000_s1050" type="#_x0000_t32" style="position:absolute;left:986;top:3136;width:717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" strokecolor="white" strokeweight=".26467mm">
                  <v:stroke joinstyle="miter"/>
                </v:shape>
                <v:shape id="_x0000_s1051" type="#_x0000_t202" style="position:absolute;left:35403;top:7258;width:3510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F809EB" w:rsidRDefault="00927FCA">
                        <w:hyperlink r:id="rId26" w:history="1">
                          <w:r w:rsidR="003B3533">
                            <w:t>https://www.fondation-lamap.org/fr/continuite-defis</w:t>
                          </w:r>
                        </w:hyperlink>
                        <w:r w:rsidR="003B3533">
                          <w:rPr>
                            <w:b/>
                            <w:color w:val="FFFFFF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35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EFF43EE" wp14:editId="61DDCCFD">
                <wp:simplePos x="0" y="0"/>
                <wp:positionH relativeFrom="column">
                  <wp:posOffset>-191137</wp:posOffset>
                </wp:positionH>
                <wp:positionV relativeFrom="paragraph">
                  <wp:posOffset>7736948</wp:posOffset>
                </wp:positionV>
                <wp:extent cx="7480304" cy="918213"/>
                <wp:effectExtent l="0" t="0" r="6346" b="0"/>
                <wp:wrapNone/>
                <wp:docPr id="36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4" cy="918213"/>
                        </a:xfrm>
                        <a:prstGeom prst="rect">
                          <a:avLst/>
                        </a:prstGeom>
                        <a:solidFill>
                          <a:srgbClr val="F27120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F809EB" w:rsidRDefault="00F809EB"/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3EFF43EE" id="Rectangle 21" o:spid="_x0000_s1052" style="position:absolute;left:0;text-align:left;margin-left:-15.05pt;margin-top:609.2pt;width:589pt;height:72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" fillcolor="#f27120" stroked="f">
                <v:textbox>
                  <w:txbxContent>
                    <w:p w:rsidR="00F809EB" w:rsidRDefault="00F809EB"/>
                  </w:txbxContent>
                </v:textbox>
              </v:rect>
            </w:pict>
          </mc:Fallback>
        </mc:AlternateContent>
      </w:r>
      <w:r w:rsidR="003B3533">
        <w:rPr>
          <w:lang w:eastAsia="fr-FR"/>
        </w:rPr>
        <w:t xml:space="preserve">  </w:t>
      </w:r>
      <w:r w:rsidR="003B3533">
        <w:rPr>
          <w:noProof/>
          <w:lang w:eastAsia="fr-FR"/>
        </w:rPr>
        <w:drawing>
          <wp:inline distT="0" distB="0" distL="0" distR="0" wp14:anchorId="150DE359" wp14:editId="50D79437">
            <wp:extent cx="1866044" cy="2171700"/>
            <wp:effectExtent l="0" t="0" r="1270" b="0"/>
            <wp:docPr id="3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909" cy="21750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D354B" w:rsidRDefault="009D354B"/>
    <w:p w:rsidR="009D354B" w:rsidRDefault="009D354B">
      <w:r w:rsidRPr="009D35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319B2DC" wp14:editId="6BEF90BD">
                <wp:simplePos x="0" y="0"/>
                <wp:positionH relativeFrom="column">
                  <wp:posOffset>-285750</wp:posOffset>
                </wp:positionH>
                <wp:positionV relativeFrom="paragraph">
                  <wp:posOffset>135255</wp:posOffset>
                </wp:positionV>
                <wp:extent cx="7706360" cy="1377950"/>
                <wp:effectExtent l="0" t="0" r="8890" b="0"/>
                <wp:wrapNone/>
                <wp:docPr id="48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6360" cy="1377950"/>
                        </a:xfrm>
                        <a:prstGeom prst="rect">
                          <a:avLst/>
                        </a:prstGeom>
                        <a:solidFill>
                          <a:srgbClr val="F2712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354B" w:rsidRDefault="009D354B" w:rsidP="009D354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AAC54A" wp14:editId="275FA816">
                                  <wp:extent cx="7000875" cy="1199474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2069" cy="1199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9B2DC" id="_x0000_s1053" style="position:absolute;margin-left:-22.5pt;margin-top:10.65pt;width:606.8pt;height:108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" fillcolor="#f27120" stroked="f" strokeweight="1pt">
                <v:textbox>
                  <w:txbxContent>
                    <w:p w:rsidR="009D354B" w:rsidRDefault="009D354B" w:rsidP="009D354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AAC54A" wp14:editId="275FA816">
                            <wp:extent cx="7000875" cy="1199474"/>
                            <wp:effectExtent l="0" t="0" r="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2069" cy="1199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D354B" w:rsidRDefault="009D354B"/>
    <w:p w:rsidR="009D354B" w:rsidRDefault="009D354B"/>
    <w:p w:rsidR="009D354B" w:rsidRDefault="009D354B"/>
    <w:p w:rsidR="009D354B" w:rsidRDefault="009D354B"/>
    <w:p w:rsidR="00F809EB" w:rsidRDefault="009D354B">
      <w:r w:rsidRPr="009D35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6BB6F51" wp14:editId="1FAA567C">
                <wp:simplePos x="0" y="0"/>
                <wp:positionH relativeFrom="column">
                  <wp:posOffset>-180975</wp:posOffset>
                </wp:positionH>
                <wp:positionV relativeFrom="paragraph">
                  <wp:posOffset>545465</wp:posOffset>
                </wp:positionV>
                <wp:extent cx="7706360" cy="1377950"/>
                <wp:effectExtent l="0" t="0" r="8890" b="0"/>
                <wp:wrapNone/>
                <wp:docPr id="47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6360" cy="1377950"/>
                        </a:xfrm>
                        <a:prstGeom prst="rect">
                          <a:avLst/>
                        </a:prstGeom>
                        <a:solidFill>
                          <a:srgbClr val="F2712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354B" w:rsidRDefault="009D354B" w:rsidP="009D35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B6F51" id="_x0000_s1054" style="position:absolute;margin-left:-14.25pt;margin-top:42.95pt;width:606.8pt;height:10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" fillcolor="#f27120" stroked="f" strokeweight="1pt">
                <v:textbox>
                  <w:txbxContent>
                    <w:p w:rsidR="009D354B" w:rsidRDefault="009D354B" w:rsidP="009D354B"/>
                  </w:txbxContent>
                </v:textbox>
              </v:rect>
            </w:pict>
          </mc:Fallback>
        </mc:AlternateContent>
      </w:r>
      <w:r w:rsidR="003B35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2190AF" wp14:editId="63B86B5B">
                <wp:simplePos x="0" y="0"/>
                <wp:positionH relativeFrom="column">
                  <wp:posOffset>-64766</wp:posOffset>
                </wp:positionH>
                <wp:positionV relativeFrom="paragraph">
                  <wp:posOffset>8495032</wp:posOffset>
                </wp:positionV>
                <wp:extent cx="7129146" cy="0"/>
                <wp:effectExtent l="0" t="0" r="0" b="0"/>
                <wp:wrapNone/>
                <wp:docPr id="38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9146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83263" id="Connecteur droit 67" o:spid="_x0000_s1026" type="#_x0000_t32" style="position:absolute;margin-left:-5.1pt;margin-top:668.9pt;width:561.35pt;height:0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" stroked="f"/>
            </w:pict>
          </mc:Fallback>
        </mc:AlternateContent>
      </w:r>
    </w:p>
    <w:sectPr w:rsidR="00F809EB">
      <w:pgSz w:w="11906" w:h="16838"/>
      <w:pgMar w:top="284" w:right="432" w:bottom="142" w:left="4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7FCA" w:rsidRDefault="00927FCA">
      <w:pPr>
        <w:spacing w:line="240" w:lineRule="auto"/>
      </w:pPr>
      <w:r>
        <w:separator/>
      </w:r>
    </w:p>
  </w:endnote>
  <w:endnote w:type="continuationSeparator" w:id="0">
    <w:p w:rsidR="00927FCA" w:rsidRDefault="00927F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7FCA" w:rsidRDefault="00927FCA">
      <w:pPr>
        <w:spacing w:line="240" w:lineRule="auto"/>
      </w:pPr>
      <w:r>
        <w:separator/>
      </w:r>
    </w:p>
  </w:footnote>
  <w:footnote w:type="continuationSeparator" w:id="0">
    <w:p w:rsidR="00927FCA" w:rsidRDefault="00927FC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A6CA4"/>
    <w:multiLevelType w:val="multilevel"/>
    <w:tmpl w:val="4BD233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37033"/>
    <w:multiLevelType w:val="multilevel"/>
    <w:tmpl w:val="5804085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 w15:restartNumberingAfterBreak="0">
    <w:nsid w:val="441D492A"/>
    <w:multiLevelType w:val="multilevel"/>
    <w:tmpl w:val="09DCB0BA"/>
    <w:lvl w:ilvl="0">
      <w:numFmt w:val="bullet"/>
      <w:lvlText w:val="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 w15:restartNumberingAfterBreak="0">
    <w:nsid w:val="7E7B153A"/>
    <w:multiLevelType w:val="multilevel"/>
    <w:tmpl w:val="F4B2FE8A"/>
    <w:styleLink w:val="LFO5"/>
    <w:lvl w:ilvl="0">
      <w:numFmt w:val="bullet"/>
      <w:pStyle w:val="Listepuces"/>
      <w:lvlText w:val=""/>
      <w:lvlJc w:val="left"/>
      <w:pPr>
        <w:ind w:left="720" w:hanging="360"/>
      </w:pPr>
      <w:rPr>
        <w:rFonts w:ascii="Symbol" w:hAnsi="Symbol"/>
        <w:color w:val="8A2387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09EB"/>
    <w:rsid w:val="00317054"/>
    <w:rsid w:val="0032287A"/>
    <w:rsid w:val="00331A99"/>
    <w:rsid w:val="003B3533"/>
    <w:rsid w:val="006E3230"/>
    <w:rsid w:val="008951DC"/>
    <w:rsid w:val="00927FCA"/>
    <w:rsid w:val="009C4EB6"/>
    <w:rsid w:val="009D354B"/>
    <w:rsid w:val="00B87A6C"/>
    <w:rsid w:val="00C464F7"/>
    <w:rsid w:val="00F8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83EBC"/>
  <w15:docId w15:val="{53177476-B20D-4E16-80AC-3218B6CDB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Century Gothic" w:hAnsi="Century Gothic" w:cs="Times New Roman"/>
        <w:color w:val="7F7F7F"/>
        <w:sz w:val="24"/>
        <w:szCs w:val="24"/>
        <w:lang w:val="fr-FR" w:eastAsia="en-US" w:bidi="ar-SA"/>
      </w:rPr>
    </w:rPrDefault>
    <w:pPrDefault>
      <w:pPr>
        <w:autoSpaceDN w:val="0"/>
        <w:spacing w:line="264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Normal"/>
    <w:next w:val="Normal"/>
    <w:pPr>
      <w:keepNext/>
      <w:keepLines/>
      <w:spacing w:before="480"/>
      <w:outlineLvl w:val="0"/>
    </w:pPr>
    <w:rPr>
      <w:rFonts w:eastAsia="SimSun"/>
      <w:caps/>
      <w:color w:val="8A2387"/>
      <w:sz w:val="40"/>
      <w:szCs w:val="32"/>
    </w:rPr>
  </w:style>
  <w:style w:type="paragraph" w:styleId="Titre2">
    <w:name w:val="heading 2"/>
    <w:basedOn w:val="Normal"/>
    <w:next w:val="Normal"/>
    <w:pPr>
      <w:keepNext/>
      <w:keepLines/>
      <w:spacing w:before="120" w:line="240" w:lineRule="auto"/>
      <w:outlineLvl w:val="1"/>
    </w:pPr>
    <w:rPr>
      <w:rFonts w:eastAsia="SimSun"/>
      <w:caps/>
      <w:sz w:val="32"/>
      <w:szCs w:val="26"/>
    </w:rPr>
  </w:style>
  <w:style w:type="paragraph" w:styleId="Titre3">
    <w:name w:val="heading 3"/>
    <w:basedOn w:val="Normal"/>
    <w:next w:val="Normal"/>
    <w:pPr>
      <w:keepNext/>
      <w:keepLines/>
      <w:spacing w:before="40"/>
      <w:outlineLvl w:val="2"/>
    </w:pPr>
    <w:rPr>
      <w:rFonts w:eastAsia="SimSun"/>
      <w:i/>
    </w:rPr>
  </w:style>
  <w:style w:type="paragraph" w:styleId="Titre4">
    <w:name w:val="heading 4"/>
    <w:basedOn w:val="Normal"/>
    <w:next w:val="Normal"/>
    <w:pPr>
      <w:keepNext/>
      <w:keepLines/>
      <w:spacing w:before="40"/>
      <w:jc w:val="center"/>
      <w:outlineLvl w:val="3"/>
    </w:pPr>
    <w:rPr>
      <w:rFonts w:eastAsia="SimSun"/>
      <w:iCs/>
      <w:caps/>
      <w:color w:val="FFFFFF"/>
      <w:sz w:val="32"/>
    </w:rPr>
  </w:style>
  <w:style w:type="paragraph" w:styleId="Titre5">
    <w:name w:val="heading 5"/>
    <w:basedOn w:val="Normal"/>
    <w:next w:val="Normal"/>
    <w:pPr>
      <w:keepNext/>
      <w:keepLines/>
      <w:spacing w:before="80" w:line="240" w:lineRule="auto"/>
      <w:outlineLvl w:val="4"/>
    </w:pPr>
    <w:rPr>
      <w:rFonts w:eastAsia="SimSun"/>
      <w:b/>
      <w:caps/>
      <w:color w:val="FFFFFF"/>
    </w:rPr>
  </w:style>
  <w:style w:type="paragraph" w:styleId="Titre6">
    <w:name w:val="heading 6"/>
    <w:basedOn w:val="Normal"/>
    <w:next w:val="Normal"/>
    <w:pPr>
      <w:keepNext/>
      <w:keepLines/>
      <w:spacing w:before="40"/>
      <w:outlineLvl w:val="5"/>
    </w:pPr>
    <w:rPr>
      <w:rFonts w:eastAsia="SimSun"/>
      <w:i/>
      <w:color w:val="FFFFF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pPr>
      <w:ind w:left="720"/>
    </w:pPr>
  </w:style>
  <w:style w:type="paragraph" w:styleId="En-tte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</w:style>
  <w:style w:type="paragraph" w:styleId="Titre">
    <w:name w:val="Title"/>
    <w:basedOn w:val="Normal"/>
    <w:next w:val="Normal"/>
    <w:pPr>
      <w:spacing w:after="60" w:line="240" w:lineRule="auto"/>
    </w:pPr>
    <w:rPr>
      <w:rFonts w:eastAsia="SimSun"/>
      <w:caps/>
      <w:color w:val="595959"/>
      <w:kern w:val="3"/>
      <w:sz w:val="72"/>
      <w:szCs w:val="56"/>
    </w:rPr>
  </w:style>
  <w:style w:type="character" w:customStyle="1" w:styleId="TitreCar">
    <w:name w:val="Titre Car"/>
    <w:basedOn w:val="Policepardfaut"/>
    <w:rPr>
      <w:rFonts w:ascii="Century Gothic" w:eastAsia="SimSun" w:hAnsi="Century Gothic" w:cs="Times New Roman"/>
      <w:caps/>
      <w:color w:val="595959"/>
      <w:kern w:val="3"/>
      <w:sz w:val="72"/>
      <w:szCs w:val="56"/>
    </w:rPr>
  </w:style>
  <w:style w:type="character" w:styleId="Textedelespacerserv">
    <w:name w:val="Placeholder Text"/>
    <w:basedOn w:val="Policepardfaut"/>
    <w:rPr>
      <w:color w:val="808080"/>
    </w:rPr>
  </w:style>
  <w:style w:type="paragraph" w:styleId="Sous-titre">
    <w:name w:val="Subtitle"/>
    <w:basedOn w:val="Normal"/>
    <w:next w:val="Normal"/>
    <w:pPr>
      <w:pBdr>
        <w:bottom w:val="single" w:sz="4" w:space="10" w:color="595959"/>
      </w:pBdr>
      <w:spacing w:after="160"/>
    </w:pPr>
    <w:rPr>
      <w:rFonts w:eastAsia="SimSun"/>
      <w:caps/>
      <w:color w:val="8A2387"/>
      <w:sz w:val="40"/>
      <w:szCs w:val="22"/>
    </w:rPr>
  </w:style>
  <w:style w:type="character" w:customStyle="1" w:styleId="Sous-titreCar">
    <w:name w:val="Sous-titre Car"/>
    <w:basedOn w:val="Policepardfaut"/>
    <w:rPr>
      <w:rFonts w:eastAsia="SimSun"/>
      <w:caps/>
      <w:color w:val="8A2387"/>
      <w:sz w:val="40"/>
      <w:szCs w:val="22"/>
    </w:rPr>
  </w:style>
  <w:style w:type="character" w:customStyle="1" w:styleId="Titre1Car">
    <w:name w:val="Titre 1 Car"/>
    <w:basedOn w:val="Policepardfaut"/>
    <w:rPr>
      <w:rFonts w:ascii="Century Gothic" w:eastAsia="SimSun" w:hAnsi="Century Gothic" w:cs="Times New Roman"/>
      <w:caps/>
      <w:color w:val="8A2387"/>
      <w:sz w:val="40"/>
      <w:szCs w:val="32"/>
    </w:rPr>
  </w:style>
  <w:style w:type="character" w:customStyle="1" w:styleId="Titre2Car">
    <w:name w:val="Titre 2 Car"/>
    <w:basedOn w:val="Policepardfaut"/>
    <w:rPr>
      <w:rFonts w:ascii="Century Gothic" w:eastAsia="SimSun" w:hAnsi="Century Gothic" w:cs="Times New Roman"/>
      <w:caps/>
      <w:sz w:val="32"/>
      <w:szCs w:val="26"/>
    </w:rPr>
  </w:style>
  <w:style w:type="character" w:customStyle="1" w:styleId="Titre3Car">
    <w:name w:val="Titre 3 Car"/>
    <w:basedOn w:val="Policepardfaut"/>
    <w:rPr>
      <w:rFonts w:ascii="Century Gothic" w:eastAsia="SimSun" w:hAnsi="Century Gothic" w:cs="Times New Roman"/>
      <w:i/>
    </w:rPr>
  </w:style>
  <w:style w:type="character" w:customStyle="1" w:styleId="Titre4Car">
    <w:name w:val="Titre 4 Car"/>
    <w:basedOn w:val="Policepardfaut"/>
    <w:rPr>
      <w:rFonts w:ascii="Century Gothic" w:eastAsia="SimSun" w:hAnsi="Century Gothic" w:cs="Times New Roman"/>
      <w:iCs/>
      <w:caps/>
      <w:color w:val="FFFFFF"/>
      <w:sz w:val="32"/>
    </w:rPr>
  </w:style>
  <w:style w:type="paragraph" w:customStyle="1" w:styleId="Contact1">
    <w:name w:val="Contact 1"/>
    <w:basedOn w:val="Normal"/>
    <w:next w:val="Normal"/>
    <w:uiPriority w:val="29"/>
    <w:qFormat/>
    <w:rPr>
      <w:color w:val="FFFFFF"/>
    </w:rPr>
  </w:style>
  <w:style w:type="paragraph" w:customStyle="1" w:styleId="Contact2">
    <w:name w:val="Contact 2"/>
    <w:basedOn w:val="Normal"/>
    <w:next w:val="Normal"/>
    <w:pPr>
      <w:spacing w:after="120"/>
      <w:jc w:val="center"/>
    </w:pPr>
    <w:rPr>
      <w:b/>
      <w:color w:val="FFFFFF"/>
    </w:rPr>
  </w:style>
  <w:style w:type="character" w:customStyle="1" w:styleId="CaractredeContact1">
    <w:name w:val="Caractère de Contact 1"/>
    <w:basedOn w:val="Policepardfaut"/>
    <w:uiPriority w:val="29"/>
    <w:rPr>
      <w:color w:val="FFFFFF"/>
    </w:rPr>
  </w:style>
  <w:style w:type="character" w:customStyle="1" w:styleId="Titre5Car">
    <w:name w:val="Titre 5 Car"/>
    <w:basedOn w:val="Policepardfaut"/>
    <w:rPr>
      <w:rFonts w:ascii="Century Gothic" w:eastAsia="SimSun" w:hAnsi="Century Gothic" w:cs="Times New Roman"/>
      <w:b/>
      <w:caps/>
      <w:color w:val="FFFFFF"/>
    </w:rPr>
  </w:style>
  <w:style w:type="character" w:customStyle="1" w:styleId="CaractredeContact2">
    <w:name w:val="Caractère de Contact 2"/>
    <w:basedOn w:val="Policepardfaut"/>
    <w:rPr>
      <w:b/>
      <w:color w:val="FFFFFF"/>
    </w:rPr>
  </w:style>
  <w:style w:type="character" w:customStyle="1" w:styleId="Titre6Car">
    <w:name w:val="Titre 6 Car"/>
    <w:basedOn w:val="Policepardfaut"/>
    <w:rPr>
      <w:rFonts w:ascii="Century Gothic" w:eastAsia="SimSun" w:hAnsi="Century Gothic" w:cs="Times New Roman"/>
      <w:i/>
      <w:color w:val="FFFFFF"/>
    </w:rPr>
  </w:style>
  <w:style w:type="paragraph" w:customStyle="1" w:styleId="ProposDeMoi">
    <w:name w:val="ÀProposDeMoi"/>
    <w:basedOn w:val="Normal"/>
    <w:next w:val="Normal"/>
    <w:pPr>
      <w:spacing w:before="120"/>
      <w:jc w:val="center"/>
    </w:pPr>
    <w:rPr>
      <w:color w:val="FFFFFF"/>
    </w:rPr>
  </w:style>
  <w:style w:type="character" w:customStyle="1" w:styleId="CaractreProposDeMoi">
    <w:name w:val="Caractère ÀProposDeMoi"/>
    <w:basedOn w:val="Policepardfaut"/>
    <w:rPr>
      <w:color w:val="FFFFFF"/>
    </w:rPr>
  </w:style>
  <w:style w:type="paragraph" w:customStyle="1" w:styleId="Ancredugraphisme">
    <w:name w:val="Ancre du graphisme"/>
    <w:basedOn w:val="Normal"/>
    <w:rPr>
      <w:sz w:val="2"/>
    </w:rPr>
  </w:style>
  <w:style w:type="paragraph" w:styleId="Listepuces">
    <w:name w:val="List Bullet"/>
    <w:basedOn w:val="Normal"/>
    <w:pPr>
      <w:numPr>
        <w:numId w:val="1"/>
      </w:numPr>
      <w:spacing w:before="240" w:after="240" w:line="400" w:lineRule="exact"/>
    </w:pPr>
    <w:rPr>
      <w:sz w:val="22"/>
      <w:szCs w:val="18"/>
    </w:rPr>
  </w:style>
  <w:style w:type="character" w:styleId="Lienhypertexte">
    <w:name w:val="Hyperlink"/>
    <w:basedOn w:val="Policepardfaut"/>
    <w:rPr>
      <w:color w:val="0563C1"/>
      <w:u w:val="single"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Accentuation">
    <w:name w:val="Emphasis"/>
    <w:basedOn w:val="Policepardfaut"/>
    <w:rPr>
      <w:i/>
      <w:iCs/>
    </w:rPr>
  </w:style>
  <w:style w:type="character" w:styleId="Lienhypertextesuivivisit">
    <w:name w:val="FollowedHyperlink"/>
    <w:basedOn w:val="Policepardfaut"/>
    <w:rPr>
      <w:color w:val="954F72"/>
      <w:u w:val="single"/>
    </w:rPr>
  </w:style>
  <w:style w:type="paragraph" w:customStyle="1" w:styleId="Default">
    <w:name w:val="Default"/>
    <w:pPr>
      <w:suppressAutoHyphens/>
      <w:autoSpaceDE w:val="0"/>
      <w:spacing w:line="240" w:lineRule="auto"/>
    </w:pPr>
    <w:rPr>
      <w:rFonts w:ascii="Book Antiqua" w:eastAsia="Calibri" w:hAnsi="Book Antiqua" w:cs="Book Antiqua"/>
      <w:color w:val="000000"/>
    </w:rPr>
  </w:style>
  <w:style w:type="numbering" w:customStyle="1" w:styleId="LFO5">
    <w:name w:val="LFO5"/>
    <w:basedOn w:val="Aucuneliste"/>
    <w:pPr>
      <w:numPr>
        <w:numId w:val="1"/>
      </w:numPr>
    </w:pPr>
  </w:style>
  <w:style w:type="character" w:styleId="Marquedecommentaire">
    <w:name w:val="annotation reference"/>
    <w:basedOn w:val="Policepardfaut"/>
    <w:uiPriority w:val="99"/>
    <w:semiHidden/>
    <w:unhideWhenUsed/>
    <w:rsid w:val="0032287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2287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2287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2287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228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edia4.obspm.fr/public/ressources_lu/pages_tp-maquette-stl/impression.html" TargetMode="External"/><Relationship Id="rId18" Type="http://schemas.openxmlformats.org/officeDocument/2006/relationships/hyperlink" Target="https://fr.padlet.com/ihlersandrine/1omdde351vcg" TargetMode="External"/><Relationship Id="rId26" Type="http://schemas.openxmlformats.org/officeDocument/2006/relationships/hyperlink" Target="https://www.fondation-lamap.org/fr/continuite-defi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yperlink" Target="https://www.fondation-lamap.org/fr/continuite-defis" TargetMode="External"/><Relationship Id="rId17" Type="http://schemas.openxmlformats.org/officeDocument/2006/relationships/hyperlink" Target="https://fr.padlet.com/ihlersandrine/1omdde351vcg" TargetMode="External"/><Relationship Id="rId25" Type="http://schemas.openxmlformats.org/officeDocument/2006/relationships/hyperlink" Target="https://www.fondation-lamap.org/fr/continuite-defi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uBxzyndcDson.html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ondation-lamap.org/fr/continuite-defis" TargetMode="External"/><Relationship Id="rId24" Type="http://schemas.openxmlformats.org/officeDocument/2006/relationships/hyperlink" Target="mailto:sandrine.ihler@ac-nice.f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edia4.obspm.fr/public/ressources_lu/pages_tp-maquette-stl/impression.html" TargetMode="External"/><Relationship Id="rId23" Type="http://schemas.openxmlformats.org/officeDocument/2006/relationships/hyperlink" Target="mailto:sandrine.ihler@ac-nice.fr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s://fr.padlet.com/ihlersandrine/1omdde351vcg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fr.padlet.com/ihlersandrine/1omdde351vcg" TargetMode="External"/><Relationship Id="rId14" Type="http://schemas.openxmlformats.org/officeDocument/2006/relationships/hyperlink" Target="https://www.youtube.com/watch?v=yuBxzyndcDson.html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MAP\Downloads\DEFI%20LES%20BULLES%20DE%20SAVON_DEF2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DEFI LES BULLES DE SAVON_DEF2</Template>
  <TotalTime>19</TotalTime>
  <Pages>3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coordorep-toulon3</dc:creator>
  <cp:lastModifiedBy>Gabrielle</cp:lastModifiedBy>
  <cp:revision>7</cp:revision>
  <cp:lastPrinted>2020-11-12T08:20:00Z</cp:lastPrinted>
  <dcterms:created xsi:type="dcterms:W3CDTF">2020-11-09T10:20:00Z</dcterms:created>
  <dcterms:modified xsi:type="dcterms:W3CDTF">2020-11-12T08:20:00Z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